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EB6BA" w14:textId="77777777" w:rsidR="00220DE8" w:rsidRPr="00202637" w:rsidRDefault="00220DE8" w:rsidP="00261CEC">
      <w:pPr>
        <w:jc w:val="center"/>
        <w:rPr>
          <w:sz w:val="48"/>
          <w:szCs w:val="48"/>
        </w:rPr>
      </w:pPr>
    </w:p>
    <w:p w14:paraId="53A4AB33" w14:textId="77777777" w:rsidR="00150CE2" w:rsidRPr="00202637" w:rsidRDefault="00220DE8" w:rsidP="00261CEC">
      <w:pPr>
        <w:jc w:val="center"/>
      </w:pPr>
      <w:r w:rsidRPr="00202637">
        <w:rPr>
          <w:noProof/>
          <w:lang w:eastAsia="de-CH"/>
        </w:rPr>
        <w:drawing>
          <wp:anchor distT="0" distB="0" distL="114300" distR="114300" simplePos="0" relativeHeight="251659264" behindDoc="1" locked="0" layoutInCell="1" allowOverlap="1" wp14:anchorId="45C4BF52" wp14:editId="38E521DA">
            <wp:simplePos x="0" y="0"/>
            <wp:positionH relativeFrom="margin">
              <wp:posOffset>6985</wp:posOffset>
            </wp:positionH>
            <wp:positionV relativeFrom="margin">
              <wp:posOffset>-288290</wp:posOffset>
            </wp:positionV>
            <wp:extent cx="2970000" cy="889200"/>
            <wp:effectExtent l="0" t="0" r="1905" b="6350"/>
            <wp:wrapTight wrapText="bothSides">
              <wp:wrapPolygon edited="0">
                <wp:start x="0" y="0"/>
                <wp:lineTo x="0" y="21291"/>
                <wp:lineTo x="21475" y="21291"/>
                <wp:lineTo x="21475" y="0"/>
                <wp:lineTo x="0" y="0"/>
              </wp:wrapPolygon>
            </wp:wrapTight>
            <wp:docPr id="2" name="Grafik 2" descr="G:\Alle\Masterdateien\Logo Gemeindeverwaltu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Alle\Masterdateien\Logo Gemeindeverwaltun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000" cy="8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48B51E" w14:textId="77777777" w:rsidR="00261CEC" w:rsidRPr="00202637" w:rsidRDefault="00261CEC" w:rsidP="00261CEC">
      <w:pPr>
        <w:jc w:val="center"/>
      </w:pPr>
    </w:p>
    <w:p w14:paraId="535927D3" w14:textId="77777777" w:rsidR="00261CEC" w:rsidRPr="00202637" w:rsidRDefault="00261CEC" w:rsidP="00261CEC">
      <w:pPr>
        <w:jc w:val="center"/>
      </w:pPr>
    </w:p>
    <w:p w14:paraId="1E59A119" w14:textId="77777777" w:rsidR="00261CEC" w:rsidRPr="00202637" w:rsidRDefault="00261CEC" w:rsidP="00261CEC">
      <w:pPr>
        <w:pBdr>
          <w:bottom w:val="single" w:sz="4" w:space="1" w:color="auto"/>
        </w:pBdr>
        <w:jc w:val="center"/>
      </w:pPr>
    </w:p>
    <w:p w14:paraId="6F85EE95" w14:textId="77777777" w:rsidR="00261CEC" w:rsidRPr="00202637" w:rsidRDefault="00261CEC" w:rsidP="00261CEC">
      <w:pPr>
        <w:jc w:val="center"/>
      </w:pPr>
    </w:p>
    <w:p w14:paraId="001EB44E" w14:textId="77777777" w:rsidR="00261CEC" w:rsidRPr="00202637" w:rsidRDefault="00261CEC" w:rsidP="00261CEC">
      <w:pPr>
        <w:jc w:val="center"/>
      </w:pPr>
    </w:p>
    <w:p w14:paraId="34F7D6A6" w14:textId="77777777" w:rsidR="00261CEC" w:rsidRPr="00202637" w:rsidRDefault="00261CEC" w:rsidP="00261CEC">
      <w:pPr>
        <w:jc w:val="center"/>
      </w:pPr>
    </w:p>
    <w:p w14:paraId="22F26EA2" w14:textId="77777777" w:rsidR="00261CEC" w:rsidRPr="00202637" w:rsidRDefault="008614A3" w:rsidP="00261CEC">
      <w:pPr>
        <w:jc w:val="center"/>
        <w:rPr>
          <w:caps/>
          <w:sz w:val="48"/>
          <w:szCs w:val="48"/>
        </w:rPr>
      </w:pPr>
      <w:r w:rsidRPr="00202637">
        <w:rPr>
          <w:caps/>
          <w:sz w:val="48"/>
          <w:szCs w:val="48"/>
        </w:rPr>
        <w:t>vereinsverzeichnis</w:t>
      </w:r>
    </w:p>
    <w:p w14:paraId="498AF3EC" w14:textId="77777777" w:rsidR="00261CEC" w:rsidRPr="00202637" w:rsidRDefault="00261CEC" w:rsidP="00261CEC">
      <w:pPr>
        <w:jc w:val="center"/>
      </w:pPr>
    </w:p>
    <w:p w14:paraId="72BC91FA" w14:textId="77777777" w:rsidR="00261CEC" w:rsidRPr="00202637" w:rsidRDefault="00261CEC" w:rsidP="00261CEC">
      <w:pPr>
        <w:jc w:val="center"/>
      </w:pPr>
    </w:p>
    <w:p w14:paraId="47391D94" w14:textId="77777777" w:rsidR="00220DE8" w:rsidRPr="00202637" w:rsidRDefault="00220DE8" w:rsidP="00261CEC">
      <w:pPr>
        <w:pBdr>
          <w:bottom w:val="single" w:sz="4" w:space="1" w:color="auto"/>
        </w:pBdr>
        <w:jc w:val="center"/>
      </w:pPr>
    </w:p>
    <w:p w14:paraId="7530970C" w14:textId="77777777" w:rsidR="003023CE" w:rsidRPr="00202637" w:rsidRDefault="003023CE">
      <w:pPr>
        <w:rPr>
          <w:szCs w:val="20"/>
        </w:rPr>
      </w:pPr>
      <w:r w:rsidRPr="00202637">
        <w:rPr>
          <w:noProof/>
          <w:lang w:eastAsia="de-CH"/>
        </w:rPr>
        <w:drawing>
          <wp:anchor distT="0" distB="0" distL="114300" distR="114300" simplePos="0" relativeHeight="251660288" behindDoc="1" locked="0" layoutInCell="1" allowOverlap="1" wp14:anchorId="3848FC69" wp14:editId="63081D1D">
            <wp:simplePos x="0" y="0"/>
            <wp:positionH relativeFrom="margin">
              <wp:posOffset>-273050</wp:posOffset>
            </wp:positionH>
            <wp:positionV relativeFrom="paragraph">
              <wp:posOffset>153670</wp:posOffset>
            </wp:positionV>
            <wp:extent cx="6300000" cy="3021519"/>
            <wp:effectExtent l="0" t="0" r="5715" b="7620"/>
            <wp:wrapTight wrapText="bothSides">
              <wp:wrapPolygon edited="0">
                <wp:start x="0" y="0"/>
                <wp:lineTo x="0" y="21518"/>
                <wp:lineTo x="21554" y="21518"/>
                <wp:lineTo x="21554" y="0"/>
                <wp:lineTo x="0" y="0"/>
              </wp:wrapPolygon>
            </wp:wrapTight>
            <wp:docPr id="1" name="Grafik 1" descr="Logo für Titelse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für Titelsei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000" cy="3021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1F90DB" w14:textId="77777777" w:rsidR="003023CE" w:rsidRPr="00202637" w:rsidRDefault="003023CE" w:rsidP="003023CE">
      <w:pPr>
        <w:rPr>
          <w:b/>
          <w:bCs/>
          <w:szCs w:val="20"/>
        </w:rPr>
      </w:pPr>
      <w:r w:rsidRPr="00202637">
        <w:rPr>
          <w:b/>
          <w:bCs/>
          <w:szCs w:val="20"/>
        </w:rPr>
        <w:t>Inhaltsverzeichnis</w:t>
      </w:r>
    </w:p>
    <w:p w14:paraId="2A05182C" w14:textId="77777777" w:rsidR="003023CE" w:rsidRPr="00202637" w:rsidRDefault="003023CE" w:rsidP="003023CE">
      <w:pPr>
        <w:rPr>
          <w:szCs w:val="20"/>
        </w:rPr>
      </w:pPr>
    </w:p>
    <w:p w14:paraId="207D1811" w14:textId="77777777" w:rsidR="00607DC1" w:rsidRPr="00202637" w:rsidRDefault="00607DC1" w:rsidP="00607DC1"/>
    <w:p w14:paraId="7A1113F9" w14:textId="4A4EEA5C" w:rsidR="005D6887" w:rsidRPr="005D6887" w:rsidRDefault="00607DC1" w:rsidP="005D6887">
      <w:pPr>
        <w:pStyle w:val="Verzeichnis1"/>
        <w:spacing w:before="0" w:after="0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de-CH"/>
        </w:rPr>
      </w:pPr>
      <w:r w:rsidRPr="005D6887">
        <w:rPr>
          <w:b w:val="0"/>
        </w:rPr>
        <w:fldChar w:fldCharType="begin"/>
      </w:r>
      <w:r w:rsidRPr="005D6887">
        <w:rPr>
          <w:b w:val="0"/>
        </w:rPr>
        <w:instrText xml:space="preserve"> TOC \o "1-1" \h \z \t "1 PV Seite;2" </w:instrText>
      </w:r>
      <w:r w:rsidRPr="005D6887">
        <w:rPr>
          <w:b w:val="0"/>
        </w:rPr>
        <w:fldChar w:fldCharType="separate"/>
      </w:r>
      <w:hyperlink w:anchor="_Toc61514561" w:history="1">
        <w:r w:rsidR="005D6887" w:rsidRPr="005D6887">
          <w:rPr>
            <w:rStyle w:val="Hyperlink"/>
            <w:b w:val="0"/>
            <w:noProof/>
          </w:rPr>
          <w:t>1</w:t>
        </w:r>
        <w:r w:rsidR="005D6887" w:rsidRPr="005D6887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de-CH"/>
          </w:rPr>
          <w:tab/>
        </w:r>
        <w:r w:rsidR="005D6887" w:rsidRPr="005D6887">
          <w:rPr>
            <w:rStyle w:val="Hyperlink"/>
            <w:b w:val="0"/>
            <w:noProof/>
          </w:rPr>
          <w:t>Offizielles Vereinsverzeichnis von Wangen-Brüttisellen</w:t>
        </w:r>
        <w:r w:rsidR="005D6887" w:rsidRPr="005D6887">
          <w:rPr>
            <w:b w:val="0"/>
            <w:noProof/>
            <w:webHidden/>
          </w:rPr>
          <w:tab/>
        </w:r>
        <w:r w:rsidR="005D6887" w:rsidRPr="005D6887">
          <w:rPr>
            <w:b w:val="0"/>
            <w:noProof/>
            <w:webHidden/>
          </w:rPr>
          <w:fldChar w:fldCharType="begin"/>
        </w:r>
        <w:r w:rsidR="005D6887" w:rsidRPr="005D6887">
          <w:rPr>
            <w:b w:val="0"/>
            <w:noProof/>
            <w:webHidden/>
          </w:rPr>
          <w:instrText xml:space="preserve"> PAGEREF _Toc61514561 \h </w:instrText>
        </w:r>
        <w:r w:rsidR="005D6887" w:rsidRPr="005D6887">
          <w:rPr>
            <w:b w:val="0"/>
            <w:noProof/>
            <w:webHidden/>
          </w:rPr>
        </w:r>
        <w:r w:rsidR="005D6887" w:rsidRPr="005D6887">
          <w:rPr>
            <w:b w:val="0"/>
            <w:noProof/>
            <w:webHidden/>
          </w:rPr>
          <w:fldChar w:fldCharType="separate"/>
        </w:r>
        <w:r w:rsidR="00DC268D">
          <w:rPr>
            <w:b w:val="0"/>
            <w:noProof/>
            <w:webHidden/>
          </w:rPr>
          <w:t>2</w:t>
        </w:r>
        <w:r w:rsidR="005D6887" w:rsidRPr="005D6887">
          <w:rPr>
            <w:b w:val="0"/>
            <w:noProof/>
            <w:webHidden/>
          </w:rPr>
          <w:fldChar w:fldCharType="end"/>
        </w:r>
      </w:hyperlink>
    </w:p>
    <w:p w14:paraId="7C382274" w14:textId="4F540A2E" w:rsidR="005D6887" w:rsidRPr="005D6887" w:rsidRDefault="005D6887" w:rsidP="005D6887">
      <w:pPr>
        <w:pStyle w:val="Verzeichnis1"/>
        <w:spacing w:before="0" w:after="0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de-CH"/>
        </w:rPr>
      </w:pPr>
      <w:hyperlink w:anchor="_Toc61514562" w:history="1">
        <w:r w:rsidRPr="005D6887">
          <w:rPr>
            <w:rStyle w:val="Hyperlink"/>
            <w:b w:val="0"/>
            <w:noProof/>
          </w:rPr>
          <w:t>2</w:t>
        </w:r>
        <w:r w:rsidRPr="005D6887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de-CH"/>
          </w:rPr>
          <w:tab/>
        </w:r>
        <w:r w:rsidRPr="005D6887">
          <w:rPr>
            <w:rStyle w:val="Hyperlink"/>
            <w:b w:val="0"/>
            <w:noProof/>
          </w:rPr>
          <w:t>Weitere</w:t>
        </w:r>
        <w:r w:rsidR="00411A4E">
          <w:rPr>
            <w:rStyle w:val="Hyperlink"/>
            <w:b w:val="0"/>
            <w:noProof/>
          </w:rPr>
          <w:t xml:space="preserve"> Vereine und</w:t>
        </w:r>
        <w:r w:rsidRPr="005D6887">
          <w:rPr>
            <w:rStyle w:val="Hyperlink"/>
            <w:b w:val="0"/>
            <w:noProof/>
          </w:rPr>
          <w:t xml:space="preserve"> vereinsähnliche Organisationen in Wangen-Brüttisellen</w:t>
        </w:r>
        <w:r w:rsidRPr="005D6887">
          <w:rPr>
            <w:b w:val="0"/>
            <w:noProof/>
            <w:webHidden/>
          </w:rPr>
          <w:tab/>
        </w:r>
        <w:r w:rsidRPr="005D6887">
          <w:rPr>
            <w:b w:val="0"/>
            <w:noProof/>
            <w:webHidden/>
          </w:rPr>
          <w:fldChar w:fldCharType="begin"/>
        </w:r>
        <w:r w:rsidRPr="005D6887">
          <w:rPr>
            <w:b w:val="0"/>
            <w:noProof/>
            <w:webHidden/>
          </w:rPr>
          <w:instrText xml:space="preserve"> PAGEREF _Toc61514562 \h </w:instrText>
        </w:r>
        <w:r w:rsidRPr="005D6887">
          <w:rPr>
            <w:b w:val="0"/>
            <w:noProof/>
            <w:webHidden/>
          </w:rPr>
        </w:r>
        <w:r w:rsidRPr="005D6887">
          <w:rPr>
            <w:b w:val="0"/>
            <w:noProof/>
            <w:webHidden/>
          </w:rPr>
          <w:fldChar w:fldCharType="separate"/>
        </w:r>
        <w:r w:rsidR="00DC268D">
          <w:rPr>
            <w:b w:val="0"/>
            <w:noProof/>
            <w:webHidden/>
          </w:rPr>
          <w:t>7</w:t>
        </w:r>
        <w:r w:rsidRPr="005D6887">
          <w:rPr>
            <w:b w:val="0"/>
            <w:noProof/>
            <w:webHidden/>
          </w:rPr>
          <w:fldChar w:fldCharType="end"/>
        </w:r>
      </w:hyperlink>
    </w:p>
    <w:p w14:paraId="108EA4AB" w14:textId="2AF0E69C" w:rsidR="005D6887" w:rsidRPr="005D6887" w:rsidRDefault="005D6887" w:rsidP="005D6887">
      <w:pPr>
        <w:pStyle w:val="Verzeichnis1"/>
        <w:spacing w:before="0" w:after="0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de-CH"/>
        </w:rPr>
      </w:pPr>
      <w:hyperlink w:anchor="_Toc61514563" w:history="1">
        <w:r w:rsidRPr="005D6887">
          <w:rPr>
            <w:rStyle w:val="Hyperlink"/>
            <w:b w:val="0"/>
            <w:noProof/>
          </w:rPr>
          <w:t>3</w:t>
        </w:r>
        <w:r w:rsidRPr="005D6887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de-CH"/>
          </w:rPr>
          <w:tab/>
        </w:r>
        <w:r w:rsidRPr="005D6887">
          <w:rPr>
            <w:rStyle w:val="Hyperlink"/>
            <w:b w:val="0"/>
            <w:noProof/>
          </w:rPr>
          <w:t>Weitere Vereinsangebote aus der Nähe</w:t>
        </w:r>
        <w:r w:rsidRPr="005D6887">
          <w:rPr>
            <w:b w:val="0"/>
            <w:noProof/>
            <w:webHidden/>
          </w:rPr>
          <w:tab/>
        </w:r>
        <w:r w:rsidRPr="005D6887">
          <w:rPr>
            <w:b w:val="0"/>
            <w:noProof/>
            <w:webHidden/>
          </w:rPr>
          <w:fldChar w:fldCharType="begin"/>
        </w:r>
        <w:r w:rsidRPr="005D6887">
          <w:rPr>
            <w:b w:val="0"/>
            <w:noProof/>
            <w:webHidden/>
          </w:rPr>
          <w:instrText xml:space="preserve"> PAGEREF _Toc61514563 \h </w:instrText>
        </w:r>
        <w:r w:rsidRPr="005D6887">
          <w:rPr>
            <w:b w:val="0"/>
            <w:noProof/>
            <w:webHidden/>
          </w:rPr>
        </w:r>
        <w:r w:rsidRPr="005D6887">
          <w:rPr>
            <w:b w:val="0"/>
            <w:noProof/>
            <w:webHidden/>
          </w:rPr>
          <w:fldChar w:fldCharType="separate"/>
        </w:r>
        <w:r w:rsidR="00DC268D">
          <w:rPr>
            <w:b w:val="0"/>
            <w:noProof/>
            <w:webHidden/>
          </w:rPr>
          <w:t>7</w:t>
        </w:r>
        <w:r w:rsidRPr="005D6887">
          <w:rPr>
            <w:b w:val="0"/>
            <w:noProof/>
            <w:webHidden/>
          </w:rPr>
          <w:fldChar w:fldCharType="end"/>
        </w:r>
      </w:hyperlink>
    </w:p>
    <w:p w14:paraId="4B4FF695" w14:textId="0199099F" w:rsidR="005D6887" w:rsidRPr="005D6887" w:rsidRDefault="005D6887" w:rsidP="005D6887">
      <w:pPr>
        <w:pStyle w:val="Verzeichnis1"/>
        <w:spacing w:before="0" w:after="0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de-CH"/>
        </w:rPr>
      </w:pPr>
      <w:hyperlink w:anchor="_Toc61514564" w:history="1">
        <w:r w:rsidRPr="005D6887">
          <w:rPr>
            <w:rStyle w:val="Hyperlink"/>
            <w:b w:val="0"/>
            <w:noProof/>
          </w:rPr>
          <w:t>4</w:t>
        </w:r>
        <w:r w:rsidRPr="005D6887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de-CH"/>
          </w:rPr>
          <w:tab/>
        </w:r>
        <w:r w:rsidRPr="005D6887">
          <w:rPr>
            <w:rStyle w:val="Hyperlink"/>
            <w:b w:val="0"/>
            <w:noProof/>
          </w:rPr>
          <w:t>Parteien</w:t>
        </w:r>
        <w:r w:rsidRPr="005D6887">
          <w:rPr>
            <w:b w:val="0"/>
            <w:noProof/>
            <w:webHidden/>
          </w:rPr>
          <w:tab/>
        </w:r>
        <w:r w:rsidRPr="005D6887">
          <w:rPr>
            <w:b w:val="0"/>
            <w:noProof/>
            <w:webHidden/>
          </w:rPr>
          <w:fldChar w:fldCharType="begin"/>
        </w:r>
        <w:r w:rsidRPr="005D6887">
          <w:rPr>
            <w:b w:val="0"/>
            <w:noProof/>
            <w:webHidden/>
          </w:rPr>
          <w:instrText xml:space="preserve"> PAGEREF _Toc61514564 \h </w:instrText>
        </w:r>
        <w:r w:rsidRPr="005D6887">
          <w:rPr>
            <w:b w:val="0"/>
            <w:noProof/>
            <w:webHidden/>
          </w:rPr>
        </w:r>
        <w:r w:rsidRPr="005D6887">
          <w:rPr>
            <w:b w:val="0"/>
            <w:noProof/>
            <w:webHidden/>
          </w:rPr>
          <w:fldChar w:fldCharType="separate"/>
        </w:r>
        <w:r w:rsidR="00DC268D">
          <w:rPr>
            <w:b w:val="0"/>
            <w:noProof/>
            <w:webHidden/>
          </w:rPr>
          <w:t>7</w:t>
        </w:r>
        <w:r w:rsidRPr="005D6887">
          <w:rPr>
            <w:b w:val="0"/>
            <w:noProof/>
            <w:webHidden/>
          </w:rPr>
          <w:fldChar w:fldCharType="end"/>
        </w:r>
      </w:hyperlink>
    </w:p>
    <w:p w14:paraId="55B39063" w14:textId="56B39786" w:rsidR="005D6887" w:rsidRPr="005D6887" w:rsidRDefault="005D6887" w:rsidP="005D6887">
      <w:pPr>
        <w:pStyle w:val="Verzeichnis1"/>
        <w:spacing w:before="0" w:after="0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de-CH"/>
        </w:rPr>
      </w:pPr>
      <w:hyperlink w:anchor="_Toc61514565" w:history="1">
        <w:r w:rsidRPr="005D6887">
          <w:rPr>
            <w:rStyle w:val="Hyperlink"/>
            <w:b w:val="0"/>
            <w:noProof/>
          </w:rPr>
          <w:t>5</w:t>
        </w:r>
        <w:r w:rsidRPr="005D6887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de-CH"/>
          </w:rPr>
          <w:tab/>
        </w:r>
        <w:r w:rsidRPr="005D6887">
          <w:rPr>
            <w:rStyle w:val="Hyperlink"/>
            <w:b w:val="0"/>
            <w:noProof/>
          </w:rPr>
          <w:t>Diverses</w:t>
        </w:r>
        <w:r w:rsidRPr="005D6887">
          <w:rPr>
            <w:b w:val="0"/>
            <w:noProof/>
            <w:webHidden/>
          </w:rPr>
          <w:tab/>
        </w:r>
        <w:r w:rsidRPr="005D6887">
          <w:rPr>
            <w:b w:val="0"/>
            <w:noProof/>
            <w:webHidden/>
          </w:rPr>
          <w:fldChar w:fldCharType="begin"/>
        </w:r>
        <w:r w:rsidRPr="005D6887">
          <w:rPr>
            <w:b w:val="0"/>
            <w:noProof/>
            <w:webHidden/>
          </w:rPr>
          <w:instrText xml:space="preserve"> PAGEREF _Toc61514565 \h </w:instrText>
        </w:r>
        <w:r w:rsidRPr="005D6887">
          <w:rPr>
            <w:b w:val="0"/>
            <w:noProof/>
            <w:webHidden/>
          </w:rPr>
        </w:r>
        <w:r w:rsidRPr="005D6887">
          <w:rPr>
            <w:b w:val="0"/>
            <w:noProof/>
            <w:webHidden/>
          </w:rPr>
          <w:fldChar w:fldCharType="separate"/>
        </w:r>
        <w:r w:rsidR="00DC268D">
          <w:rPr>
            <w:b w:val="0"/>
            <w:noProof/>
            <w:webHidden/>
          </w:rPr>
          <w:t>9</w:t>
        </w:r>
        <w:r w:rsidRPr="005D6887">
          <w:rPr>
            <w:b w:val="0"/>
            <w:noProof/>
            <w:webHidden/>
          </w:rPr>
          <w:fldChar w:fldCharType="end"/>
        </w:r>
      </w:hyperlink>
    </w:p>
    <w:p w14:paraId="64B71322" w14:textId="77777777" w:rsidR="00607DC1" w:rsidRPr="00202637" w:rsidRDefault="00607DC1" w:rsidP="005D6887">
      <w:pPr>
        <w:rPr>
          <w:b/>
        </w:rPr>
      </w:pPr>
      <w:r w:rsidRPr="005D6887">
        <w:fldChar w:fldCharType="end"/>
      </w:r>
    </w:p>
    <w:p w14:paraId="5E65F224" w14:textId="77777777" w:rsidR="003023CE" w:rsidRPr="00202637" w:rsidRDefault="003023CE" w:rsidP="003023CE">
      <w:pPr>
        <w:rPr>
          <w:szCs w:val="20"/>
        </w:rPr>
      </w:pPr>
    </w:p>
    <w:p w14:paraId="08073369" w14:textId="77777777" w:rsidR="003023CE" w:rsidRPr="00202637" w:rsidRDefault="000505A3" w:rsidP="003023CE">
      <w:pPr>
        <w:rPr>
          <w:b/>
          <w:bCs/>
          <w:szCs w:val="20"/>
        </w:rPr>
      </w:pPr>
      <w:r>
        <w:rPr>
          <w:b/>
          <w:bCs/>
          <w:szCs w:val="20"/>
        </w:rPr>
        <w:t>Ansprech</w:t>
      </w:r>
      <w:r w:rsidR="003023CE" w:rsidRPr="00202637">
        <w:rPr>
          <w:b/>
          <w:bCs/>
          <w:szCs w:val="20"/>
        </w:rPr>
        <w:t>person für Vereine:</w:t>
      </w:r>
    </w:p>
    <w:p w14:paraId="174BFEF1" w14:textId="6984B401" w:rsidR="00202637" w:rsidRDefault="003023CE" w:rsidP="003023CE">
      <w:pPr>
        <w:rPr>
          <w:szCs w:val="20"/>
        </w:rPr>
      </w:pPr>
      <w:r w:rsidRPr="00202637">
        <w:rPr>
          <w:szCs w:val="20"/>
        </w:rPr>
        <w:t>Gemeindeverwaltung, Abteilung Gesellschaft, Stationsstrasse 10, 8306 Brüttisellen</w:t>
      </w:r>
      <w:r w:rsidR="00080BD2">
        <w:rPr>
          <w:szCs w:val="20"/>
        </w:rPr>
        <w:t>,</w:t>
      </w:r>
      <w:r w:rsidRPr="00202637">
        <w:rPr>
          <w:szCs w:val="20"/>
        </w:rPr>
        <w:t xml:space="preserve"> </w:t>
      </w:r>
      <w:r w:rsidRPr="00A64AC8">
        <w:rPr>
          <w:szCs w:val="20"/>
        </w:rPr>
        <w:t xml:space="preserve">Tel. 044 805 91 </w:t>
      </w:r>
      <w:r w:rsidR="000E0019">
        <w:rPr>
          <w:szCs w:val="20"/>
        </w:rPr>
        <w:t>78</w:t>
      </w:r>
      <w:r w:rsidRPr="00A64AC8">
        <w:rPr>
          <w:szCs w:val="20"/>
        </w:rPr>
        <w:t xml:space="preserve">, E-Mail: </w:t>
      </w:r>
      <w:hyperlink r:id="rId10" w:history="1">
        <w:r w:rsidR="000E0019">
          <w:rPr>
            <w:rStyle w:val="Hyperlink"/>
            <w:color w:val="auto"/>
            <w:u w:val="none"/>
          </w:rPr>
          <w:t>gesellschaft</w:t>
        </w:r>
        <w:r w:rsidR="0094508A" w:rsidRPr="0094508A">
          <w:rPr>
            <w:rStyle w:val="Hyperlink"/>
            <w:color w:val="auto"/>
            <w:u w:val="none"/>
          </w:rPr>
          <w:t>@wangen-bruettisellen.ch</w:t>
        </w:r>
      </w:hyperlink>
    </w:p>
    <w:p w14:paraId="59801514" w14:textId="77777777" w:rsidR="003023CE" w:rsidRPr="00202637" w:rsidRDefault="003023CE" w:rsidP="003023CE">
      <w:pPr>
        <w:rPr>
          <w:szCs w:val="20"/>
        </w:rPr>
      </w:pPr>
    </w:p>
    <w:p w14:paraId="21B57C94" w14:textId="77777777" w:rsidR="003023CE" w:rsidRPr="00202637" w:rsidRDefault="003023CE" w:rsidP="003023CE">
      <w:pPr>
        <w:rPr>
          <w:szCs w:val="20"/>
        </w:rPr>
      </w:pPr>
    </w:p>
    <w:p w14:paraId="4A790B36" w14:textId="07152C0A" w:rsidR="003023CE" w:rsidRPr="00202637" w:rsidRDefault="003023CE" w:rsidP="003023CE">
      <w:pPr>
        <w:rPr>
          <w:szCs w:val="20"/>
        </w:rPr>
      </w:pPr>
      <w:r w:rsidRPr="00202637">
        <w:rPr>
          <w:szCs w:val="20"/>
        </w:rPr>
        <w:t>Das Vereinsreglement inklusive der Anhänge finden Sie auf unserer Homepage unter:</w:t>
      </w:r>
      <w:r w:rsidRPr="00202637">
        <w:rPr>
          <w:szCs w:val="20"/>
        </w:rPr>
        <w:br/>
      </w:r>
      <w:hyperlink r:id="rId11" w:history="1">
        <w:r w:rsidRPr="00202637">
          <w:rPr>
            <w:rStyle w:val="Hyperlink"/>
            <w:color w:val="auto"/>
            <w:u w:val="none"/>
          </w:rPr>
          <w:t>www.wangen-bruettisellen.ch</w:t>
        </w:r>
      </w:hyperlink>
      <w:r w:rsidRPr="00202637">
        <w:rPr>
          <w:szCs w:val="20"/>
        </w:rPr>
        <w:t xml:space="preserve"> \ Freizeit/Kultur \ Vereine</w:t>
      </w:r>
    </w:p>
    <w:p w14:paraId="20B00178" w14:textId="77777777" w:rsidR="003023CE" w:rsidRPr="00202637" w:rsidRDefault="003023CE" w:rsidP="003023CE">
      <w:pPr>
        <w:rPr>
          <w:bCs/>
          <w:szCs w:val="20"/>
        </w:rPr>
      </w:pPr>
    </w:p>
    <w:p w14:paraId="1B350CD2" w14:textId="77777777" w:rsidR="003023CE" w:rsidRPr="00202637" w:rsidRDefault="003023CE" w:rsidP="003023CE">
      <w:pPr>
        <w:rPr>
          <w:bCs/>
          <w:szCs w:val="20"/>
        </w:rPr>
      </w:pPr>
    </w:p>
    <w:p w14:paraId="5D399EEB" w14:textId="77777777" w:rsidR="003023CE" w:rsidRPr="00202637" w:rsidRDefault="003023CE" w:rsidP="003023CE">
      <w:pPr>
        <w:rPr>
          <w:bCs/>
          <w:szCs w:val="20"/>
        </w:rPr>
      </w:pPr>
    </w:p>
    <w:p w14:paraId="069273EB" w14:textId="009E79B4" w:rsidR="00220DE8" w:rsidRPr="00202637" w:rsidRDefault="003023CE">
      <w:r w:rsidRPr="00202637">
        <w:rPr>
          <w:bCs/>
          <w:szCs w:val="20"/>
        </w:rPr>
        <w:t xml:space="preserve">Ausgabe </w:t>
      </w:r>
      <w:r w:rsidR="00C24FE1">
        <w:rPr>
          <w:bCs/>
          <w:szCs w:val="20"/>
        </w:rPr>
        <w:t>0</w:t>
      </w:r>
      <w:r w:rsidR="00861590">
        <w:rPr>
          <w:bCs/>
          <w:szCs w:val="20"/>
        </w:rPr>
        <w:t>7.01.2026</w:t>
      </w:r>
      <w:r w:rsidR="00220DE8" w:rsidRPr="00202637">
        <w:br w:type="page"/>
      </w:r>
    </w:p>
    <w:p w14:paraId="3B75A9FB" w14:textId="77777777" w:rsidR="00220DE8" w:rsidRPr="00202637" w:rsidRDefault="00E41995" w:rsidP="005A0652">
      <w:pPr>
        <w:pStyle w:val="berschrift1"/>
      </w:pPr>
      <w:bookmarkStart w:id="0" w:name="_Toc61514561"/>
      <w:r w:rsidRPr="00202637">
        <w:lastRenderedPageBreak/>
        <w:t>Offizielles Vereinsverzeichnis von Wangen-Brüttisellen</w:t>
      </w:r>
      <w:bookmarkEnd w:id="0"/>
    </w:p>
    <w:tbl>
      <w:tblPr>
        <w:tblStyle w:val="Tabellenraster"/>
        <w:tblW w:w="10065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685"/>
        <w:gridCol w:w="2550"/>
        <w:gridCol w:w="1136"/>
      </w:tblGrid>
      <w:tr w:rsidR="00202637" w:rsidRPr="00202637" w14:paraId="4DA07A1D" w14:textId="77777777" w:rsidTr="00B12B84">
        <w:trPr>
          <w:gridAfter w:val="1"/>
          <w:wAfter w:w="1136" w:type="dxa"/>
        </w:trPr>
        <w:tc>
          <w:tcPr>
            <w:tcW w:w="2694" w:type="dxa"/>
          </w:tcPr>
          <w:p w14:paraId="2C06D116" w14:textId="77777777" w:rsidR="00607DC1" w:rsidRPr="00202637" w:rsidRDefault="00607DC1" w:rsidP="00E41995">
            <w:pPr>
              <w:rPr>
                <w:b/>
                <w:sz w:val="16"/>
                <w:szCs w:val="16"/>
                <w:lang w:val="de-DE"/>
              </w:rPr>
            </w:pPr>
            <w:r w:rsidRPr="00202637">
              <w:rPr>
                <w:b/>
                <w:sz w:val="16"/>
                <w:szCs w:val="16"/>
                <w:lang w:val="de-DE"/>
              </w:rPr>
              <w:t>Bezeichnung</w:t>
            </w:r>
          </w:p>
        </w:tc>
        <w:tc>
          <w:tcPr>
            <w:tcW w:w="3685" w:type="dxa"/>
          </w:tcPr>
          <w:p w14:paraId="1C8FF6BC" w14:textId="77777777" w:rsidR="00607DC1" w:rsidRPr="00202637" w:rsidRDefault="00607DC1" w:rsidP="00E41995">
            <w:pPr>
              <w:rPr>
                <w:b/>
                <w:sz w:val="16"/>
                <w:szCs w:val="16"/>
                <w:lang w:val="de-DE"/>
              </w:rPr>
            </w:pPr>
            <w:r w:rsidRPr="00202637">
              <w:rPr>
                <w:b/>
                <w:sz w:val="16"/>
                <w:szCs w:val="16"/>
                <w:lang w:val="de-DE"/>
              </w:rPr>
              <w:t>Wissenswertes in Stichworten</w:t>
            </w:r>
          </w:p>
        </w:tc>
        <w:tc>
          <w:tcPr>
            <w:tcW w:w="2550" w:type="dxa"/>
          </w:tcPr>
          <w:p w14:paraId="59F9578C" w14:textId="77777777" w:rsidR="00607DC1" w:rsidRPr="00202637" w:rsidRDefault="00607DC1" w:rsidP="00E41995">
            <w:pPr>
              <w:rPr>
                <w:b/>
                <w:sz w:val="16"/>
                <w:szCs w:val="16"/>
                <w:lang w:val="de-DE"/>
              </w:rPr>
            </w:pPr>
            <w:r w:rsidRPr="00202637">
              <w:rPr>
                <w:b/>
                <w:sz w:val="16"/>
                <w:szCs w:val="16"/>
                <w:lang w:val="de-DE"/>
              </w:rPr>
              <w:t>Kontakt</w:t>
            </w:r>
          </w:p>
        </w:tc>
      </w:tr>
      <w:tr w:rsidR="00367CA5" w:rsidRPr="00202637" w14:paraId="64C8F977" w14:textId="77777777" w:rsidTr="00B12B84">
        <w:tc>
          <w:tcPr>
            <w:tcW w:w="2694" w:type="dxa"/>
          </w:tcPr>
          <w:p w14:paraId="207985BA" w14:textId="77777777" w:rsidR="00367CA5" w:rsidRPr="00202637" w:rsidRDefault="00367CA5" w:rsidP="009374DA">
            <w:pPr>
              <w:spacing w:before="60"/>
              <w:rPr>
                <w:b/>
                <w:sz w:val="18"/>
                <w:szCs w:val="18"/>
                <w:lang w:val="de-DE"/>
              </w:rPr>
            </w:pPr>
            <w:r>
              <w:rPr>
                <w:b/>
                <w:sz w:val="18"/>
                <w:szCs w:val="18"/>
                <w:lang w:val="de-DE"/>
              </w:rPr>
              <w:t>Akkordeon-Orchester</w:t>
            </w:r>
            <w:r>
              <w:rPr>
                <w:b/>
                <w:sz w:val="18"/>
                <w:szCs w:val="18"/>
                <w:lang w:val="de-DE"/>
              </w:rPr>
              <w:br/>
              <w:t>Wangen-Brüttisellen</w:t>
            </w:r>
          </w:p>
        </w:tc>
        <w:tc>
          <w:tcPr>
            <w:tcW w:w="3685" w:type="dxa"/>
          </w:tcPr>
          <w:p w14:paraId="710BE637" w14:textId="77777777" w:rsidR="00367CA5" w:rsidRPr="00202637" w:rsidRDefault="00367CA5" w:rsidP="009374DA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Pflege und Förderung des gemeinsamen Musizierens.</w:t>
            </w:r>
          </w:p>
        </w:tc>
        <w:tc>
          <w:tcPr>
            <w:tcW w:w="3686" w:type="dxa"/>
            <w:gridSpan w:val="2"/>
          </w:tcPr>
          <w:p w14:paraId="708BCE47" w14:textId="77777777" w:rsidR="00367CA5" w:rsidRPr="00411A4E" w:rsidRDefault="00367CA5" w:rsidP="00923F9A">
            <w:pPr>
              <w:widowControl w:val="0"/>
              <w:autoSpaceDE w:val="0"/>
              <w:autoSpaceDN w:val="0"/>
              <w:adjustRightInd w:val="0"/>
              <w:ind w:right="-673" w:firstLine="31"/>
              <w:rPr>
                <w:rFonts w:cs="Arial"/>
                <w:sz w:val="18"/>
                <w:szCs w:val="18"/>
              </w:rPr>
            </w:pPr>
            <w:r w:rsidRPr="00411A4E">
              <w:rPr>
                <w:rFonts w:cs="Arial"/>
                <w:sz w:val="18"/>
                <w:szCs w:val="18"/>
              </w:rPr>
              <w:t>Rebecca Glauser</w:t>
            </w:r>
          </w:p>
          <w:p w14:paraId="3E757533" w14:textId="77777777" w:rsidR="00367CA5" w:rsidRDefault="00F830BD" w:rsidP="00923F9A">
            <w:pPr>
              <w:widowControl w:val="0"/>
              <w:autoSpaceDE w:val="0"/>
              <w:autoSpaceDN w:val="0"/>
              <w:adjustRightInd w:val="0"/>
              <w:ind w:right="-673" w:firstLine="3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Mühlegasse 1</w:t>
            </w:r>
          </w:p>
          <w:p w14:paraId="3B1E05A9" w14:textId="77777777" w:rsidR="00F830BD" w:rsidRPr="00411A4E" w:rsidRDefault="00F830BD" w:rsidP="00923F9A">
            <w:pPr>
              <w:widowControl w:val="0"/>
              <w:autoSpaceDE w:val="0"/>
              <w:autoSpaceDN w:val="0"/>
              <w:adjustRightInd w:val="0"/>
              <w:ind w:right="-673" w:firstLine="3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8602 Wangen</w:t>
            </w:r>
          </w:p>
          <w:p w14:paraId="09CBFFF6" w14:textId="77777777" w:rsidR="00367CA5" w:rsidRPr="00411A4E" w:rsidRDefault="00367CA5" w:rsidP="00923F9A">
            <w:pPr>
              <w:widowControl w:val="0"/>
              <w:autoSpaceDE w:val="0"/>
              <w:autoSpaceDN w:val="0"/>
              <w:adjustRightInd w:val="0"/>
              <w:ind w:right="-673" w:firstLine="31"/>
              <w:rPr>
                <w:rFonts w:cs="Arial"/>
                <w:sz w:val="18"/>
                <w:szCs w:val="18"/>
              </w:rPr>
            </w:pPr>
            <w:r w:rsidRPr="00411A4E">
              <w:rPr>
                <w:rFonts w:cs="Arial"/>
                <w:sz w:val="18"/>
                <w:szCs w:val="18"/>
              </w:rPr>
              <w:t>079 252 72 37</w:t>
            </w:r>
          </w:p>
          <w:p w14:paraId="7227327E" w14:textId="77777777" w:rsidR="00367CA5" w:rsidRPr="00695F05" w:rsidRDefault="00367CA5" w:rsidP="00923F9A">
            <w:pPr>
              <w:widowControl w:val="0"/>
              <w:autoSpaceDE w:val="0"/>
              <w:autoSpaceDN w:val="0"/>
              <w:adjustRightInd w:val="0"/>
              <w:ind w:right="-673" w:firstLine="31"/>
              <w:rPr>
                <w:rFonts w:cs="Arial"/>
                <w:sz w:val="18"/>
                <w:szCs w:val="18"/>
              </w:rPr>
            </w:pPr>
            <w:hyperlink r:id="rId12" w:history="1">
              <w:r w:rsidRPr="00695F05">
                <w:rPr>
                  <w:rStyle w:val="Hyperlink"/>
                  <w:rFonts w:cs="Arial"/>
                  <w:color w:val="auto"/>
                  <w:sz w:val="18"/>
                  <w:szCs w:val="18"/>
                  <w:u w:val="none"/>
                </w:rPr>
                <w:t>rebbyy_glauser@hotmail.com</w:t>
              </w:r>
            </w:hyperlink>
            <w:r w:rsidRPr="00695F05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202637" w:rsidRPr="00202637" w14:paraId="3B796B13" w14:textId="77777777" w:rsidTr="00B12B84">
        <w:tc>
          <w:tcPr>
            <w:tcW w:w="2694" w:type="dxa"/>
          </w:tcPr>
          <w:p w14:paraId="53915452" w14:textId="77777777" w:rsidR="00FC3DD2" w:rsidRPr="00202637" w:rsidRDefault="00FC3DD2" w:rsidP="00E916F9">
            <w:pPr>
              <w:spacing w:before="60"/>
              <w:rPr>
                <w:b/>
                <w:sz w:val="18"/>
                <w:szCs w:val="18"/>
                <w:lang w:val="de-DE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t>Brieftaubensport-Verein Glattal-ZH-Oberland</w:t>
            </w:r>
          </w:p>
        </w:tc>
        <w:tc>
          <w:tcPr>
            <w:tcW w:w="3685" w:type="dxa"/>
          </w:tcPr>
          <w:p w14:paraId="095CA1DD" w14:textId="77777777" w:rsidR="00FC3DD2" w:rsidRPr="00202637" w:rsidRDefault="00FC3DD2" w:rsidP="00AD7344">
            <w:pPr>
              <w:spacing w:before="60"/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>Wettflüge von Mitte Mai bis Ende August</w:t>
            </w:r>
            <w:r w:rsidR="004C1549" w:rsidRPr="00202637">
              <w:rPr>
                <w:sz w:val="18"/>
                <w:szCs w:val="18"/>
              </w:rPr>
              <w:t>.</w:t>
            </w:r>
          </w:p>
        </w:tc>
        <w:tc>
          <w:tcPr>
            <w:tcW w:w="3686" w:type="dxa"/>
            <w:gridSpan w:val="2"/>
          </w:tcPr>
          <w:p w14:paraId="41BA471E" w14:textId="77777777" w:rsidR="00FC3DD2" w:rsidRPr="00202637" w:rsidRDefault="00FC3DD2" w:rsidP="00923F9A">
            <w:pPr>
              <w:widowControl w:val="0"/>
              <w:autoSpaceDE w:val="0"/>
              <w:autoSpaceDN w:val="0"/>
              <w:adjustRightInd w:val="0"/>
              <w:ind w:right="-673" w:firstLine="31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Hans Burkhard</w:t>
            </w:r>
          </w:p>
          <w:p w14:paraId="22472DB4" w14:textId="77777777" w:rsidR="00FC3DD2" w:rsidRPr="00202637" w:rsidRDefault="00FC3DD2" w:rsidP="00923F9A">
            <w:pPr>
              <w:widowControl w:val="0"/>
              <w:autoSpaceDE w:val="0"/>
              <w:autoSpaceDN w:val="0"/>
              <w:adjustRightInd w:val="0"/>
              <w:ind w:right="-673" w:firstLine="31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Im Oberdorf 12</w:t>
            </w:r>
          </w:p>
          <w:p w14:paraId="1FB12A22" w14:textId="77777777" w:rsidR="00FC3DD2" w:rsidRPr="00202637" w:rsidRDefault="00FC3DD2" w:rsidP="00923F9A">
            <w:pPr>
              <w:widowControl w:val="0"/>
              <w:autoSpaceDE w:val="0"/>
              <w:autoSpaceDN w:val="0"/>
              <w:adjustRightInd w:val="0"/>
              <w:ind w:right="-673" w:firstLine="31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8602 Wangen</w:t>
            </w:r>
          </w:p>
          <w:p w14:paraId="6AAA28B9" w14:textId="77777777" w:rsidR="00FC3DD2" w:rsidRPr="00202637" w:rsidRDefault="00FC3DD2" w:rsidP="00923F9A">
            <w:pPr>
              <w:widowControl w:val="0"/>
              <w:autoSpaceDE w:val="0"/>
              <w:autoSpaceDN w:val="0"/>
              <w:adjustRightInd w:val="0"/>
              <w:ind w:right="-673" w:firstLine="31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044 833 42 52</w:t>
            </w:r>
          </w:p>
          <w:p w14:paraId="1CE94143" w14:textId="77777777" w:rsidR="00481E5C" w:rsidRPr="00202637" w:rsidRDefault="00FC3DD2" w:rsidP="00923F9A">
            <w:pPr>
              <w:widowControl w:val="0"/>
              <w:autoSpaceDE w:val="0"/>
              <w:autoSpaceDN w:val="0"/>
              <w:adjustRightInd w:val="0"/>
              <w:ind w:right="-673" w:firstLine="31"/>
              <w:rPr>
                <w:rFonts w:cs="Arial"/>
                <w:sz w:val="18"/>
                <w:szCs w:val="18"/>
                <w:lang w:val="it-IT"/>
              </w:rPr>
            </w:pPr>
            <w:hyperlink r:id="rId13" w:history="1">
              <w:r w:rsidRPr="00202637">
                <w:rPr>
                  <w:rFonts w:cs="Arial"/>
                  <w:sz w:val="18"/>
                  <w:szCs w:val="18"/>
                  <w:lang w:val="it-IT"/>
                </w:rPr>
                <w:t>sapimex@bluewin.ch</w:t>
              </w:r>
            </w:hyperlink>
          </w:p>
        </w:tc>
      </w:tr>
      <w:tr w:rsidR="00202637" w:rsidRPr="00202637" w14:paraId="00BD5ACD" w14:textId="77777777" w:rsidTr="00B12B84">
        <w:tc>
          <w:tcPr>
            <w:tcW w:w="2694" w:type="dxa"/>
          </w:tcPr>
          <w:p w14:paraId="3C0D9989" w14:textId="77777777" w:rsidR="00D00D99" w:rsidRPr="00202637" w:rsidRDefault="00D00D99" w:rsidP="00E916F9">
            <w:pPr>
              <w:spacing w:before="60"/>
              <w:rPr>
                <w:b/>
                <w:sz w:val="18"/>
                <w:szCs w:val="18"/>
                <w:lang w:val="de-DE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t>Chor Wangen-Brüttisellen</w:t>
            </w:r>
          </w:p>
        </w:tc>
        <w:tc>
          <w:tcPr>
            <w:tcW w:w="3685" w:type="dxa"/>
          </w:tcPr>
          <w:p w14:paraId="70C7EA3E" w14:textId="77777777" w:rsidR="00F830BD" w:rsidRDefault="00D00D99" w:rsidP="00F830BD">
            <w:pPr>
              <w:spacing w:before="60"/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 xml:space="preserve">Jeden DO, 19.30 </w:t>
            </w:r>
            <w:r w:rsidR="004C1549" w:rsidRPr="00202637">
              <w:rPr>
                <w:sz w:val="18"/>
                <w:szCs w:val="18"/>
              </w:rPr>
              <w:t>–</w:t>
            </w:r>
            <w:r w:rsidRPr="00202637">
              <w:rPr>
                <w:sz w:val="18"/>
                <w:szCs w:val="18"/>
              </w:rPr>
              <w:t xml:space="preserve"> 21.</w:t>
            </w:r>
            <w:r w:rsidR="00F830BD">
              <w:rPr>
                <w:sz w:val="18"/>
                <w:szCs w:val="18"/>
              </w:rPr>
              <w:t>15 Uhr im Singsaal des</w:t>
            </w:r>
            <w:r w:rsidRPr="00202637">
              <w:rPr>
                <w:sz w:val="18"/>
                <w:szCs w:val="18"/>
              </w:rPr>
              <w:t xml:space="preserve"> Schulhaus </w:t>
            </w:r>
            <w:r w:rsidR="00F830BD">
              <w:rPr>
                <w:sz w:val="18"/>
                <w:szCs w:val="18"/>
              </w:rPr>
              <w:t>Oberwisen in</w:t>
            </w:r>
            <w:r w:rsidRPr="00202637">
              <w:rPr>
                <w:sz w:val="18"/>
                <w:szCs w:val="18"/>
              </w:rPr>
              <w:t xml:space="preserve"> Wangen</w:t>
            </w:r>
          </w:p>
          <w:p w14:paraId="407245AF" w14:textId="77777777" w:rsidR="00D00D99" w:rsidRPr="00202637" w:rsidRDefault="00F830BD" w:rsidP="00F830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(ausgenommen in den Schulferien).</w:t>
            </w:r>
          </w:p>
        </w:tc>
        <w:tc>
          <w:tcPr>
            <w:tcW w:w="3686" w:type="dxa"/>
            <w:gridSpan w:val="2"/>
          </w:tcPr>
          <w:p w14:paraId="7AE81978" w14:textId="77777777" w:rsidR="00D00D99" w:rsidRPr="00202637" w:rsidRDefault="00D00D99" w:rsidP="00923F9A">
            <w:pPr>
              <w:widowControl w:val="0"/>
              <w:autoSpaceDE w:val="0"/>
              <w:autoSpaceDN w:val="0"/>
              <w:adjustRightInd w:val="0"/>
              <w:ind w:right="-673" w:firstLine="31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Peter Albisser</w:t>
            </w:r>
          </w:p>
          <w:p w14:paraId="35261B10" w14:textId="77777777" w:rsidR="00D00D99" w:rsidRPr="00202637" w:rsidRDefault="00D00D99" w:rsidP="00923F9A">
            <w:pPr>
              <w:widowControl w:val="0"/>
              <w:autoSpaceDE w:val="0"/>
              <w:autoSpaceDN w:val="0"/>
              <w:adjustRightInd w:val="0"/>
              <w:ind w:right="-673" w:firstLine="31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Sennhüttestrasse 46</w:t>
            </w:r>
          </w:p>
          <w:p w14:paraId="11E90211" w14:textId="77777777" w:rsidR="00D00D99" w:rsidRPr="00202637" w:rsidRDefault="00D00D99" w:rsidP="00923F9A">
            <w:pPr>
              <w:widowControl w:val="0"/>
              <w:autoSpaceDE w:val="0"/>
              <w:autoSpaceDN w:val="0"/>
              <w:adjustRightInd w:val="0"/>
              <w:ind w:right="-673" w:firstLine="31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8602 Wangen</w:t>
            </w:r>
          </w:p>
          <w:p w14:paraId="33010411" w14:textId="77777777" w:rsidR="00D00D99" w:rsidRPr="00202637" w:rsidRDefault="00D00D99" w:rsidP="00923F9A">
            <w:pPr>
              <w:widowControl w:val="0"/>
              <w:autoSpaceDE w:val="0"/>
              <w:autoSpaceDN w:val="0"/>
              <w:adjustRightInd w:val="0"/>
              <w:ind w:right="-673" w:firstLine="31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044 833 51 76</w:t>
            </w:r>
          </w:p>
          <w:p w14:paraId="4905DB5D" w14:textId="77777777" w:rsidR="00481E5C" w:rsidRPr="00202637" w:rsidRDefault="00481E5C" w:rsidP="00923F9A">
            <w:pPr>
              <w:widowControl w:val="0"/>
              <w:autoSpaceDE w:val="0"/>
              <w:autoSpaceDN w:val="0"/>
              <w:adjustRightInd w:val="0"/>
              <w:ind w:right="-673" w:firstLine="31"/>
              <w:rPr>
                <w:rFonts w:cs="Arial"/>
                <w:sz w:val="18"/>
                <w:szCs w:val="18"/>
                <w:lang w:val="it-IT"/>
              </w:rPr>
            </w:pPr>
            <w:hyperlink r:id="rId14" w:history="1">
              <w:r w:rsidRPr="00202637">
                <w:rPr>
                  <w:rStyle w:val="Hyperlink"/>
                  <w:rFonts w:cs="Arial"/>
                  <w:color w:val="auto"/>
                  <w:sz w:val="18"/>
                  <w:szCs w:val="18"/>
                  <w:u w:val="none"/>
                  <w:lang w:val="it-IT"/>
                </w:rPr>
                <w:t>albisser_wangen@bluewin.ch</w:t>
              </w:r>
            </w:hyperlink>
          </w:p>
        </w:tc>
      </w:tr>
      <w:tr w:rsidR="001F77E4" w:rsidRPr="00202637" w14:paraId="62E78DD5" w14:textId="77777777" w:rsidTr="00B12B84">
        <w:tc>
          <w:tcPr>
            <w:tcW w:w="2694" w:type="dxa"/>
          </w:tcPr>
          <w:p w14:paraId="64F630E2" w14:textId="6537A501" w:rsidR="001F77E4" w:rsidRPr="00202637" w:rsidRDefault="001F77E4" w:rsidP="00E916F9">
            <w:pPr>
              <w:spacing w:before="60"/>
              <w:rPr>
                <w:b/>
                <w:sz w:val="18"/>
                <w:szCs w:val="18"/>
                <w:lang w:val="de-DE"/>
              </w:rPr>
            </w:pPr>
            <w:r>
              <w:rPr>
                <w:b/>
                <w:sz w:val="18"/>
                <w:szCs w:val="18"/>
                <w:lang w:val="de-DE"/>
              </w:rPr>
              <w:t>Da Rafrig</w:t>
            </w:r>
          </w:p>
        </w:tc>
        <w:tc>
          <w:tcPr>
            <w:tcW w:w="3685" w:type="dxa"/>
          </w:tcPr>
          <w:p w14:paraId="53BE4BC1" w14:textId="1125B59D" w:rsidR="001F77E4" w:rsidRPr="00202637" w:rsidRDefault="001F77E4" w:rsidP="00AD7344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Austausch unter Sportfans und Mitwirken an Dorffesten mit Streetfood</w:t>
            </w:r>
          </w:p>
        </w:tc>
        <w:tc>
          <w:tcPr>
            <w:tcW w:w="3686" w:type="dxa"/>
            <w:gridSpan w:val="2"/>
          </w:tcPr>
          <w:p w14:paraId="17048115" w14:textId="77777777" w:rsidR="001F77E4" w:rsidRDefault="009B3FF7" w:rsidP="00923F9A">
            <w:pPr>
              <w:widowControl w:val="0"/>
              <w:autoSpaceDE w:val="0"/>
              <w:autoSpaceDN w:val="0"/>
              <w:adjustRightInd w:val="0"/>
              <w:ind w:right="-673" w:firstLine="31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Francesco Lanciano</w:t>
            </w:r>
          </w:p>
          <w:p w14:paraId="3EE230B2" w14:textId="77777777" w:rsidR="009B3FF7" w:rsidRDefault="009B3FF7" w:rsidP="00923F9A">
            <w:pPr>
              <w:widowControl w:val="0"/>
              <w:autoSpaceDE w:val="0"/>
              <w:autoSpaceDN w:val="0"/>
              <w:adjustRightInd w:val="0"/>
              <w:ind w:right="-673" w:firstLine="31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Haldenstrasse 65b</w:t>
            </w:r>
          </w:p>
          <w:p w14:paraId="5A740075" w14:textId="77777777" w:rsidR="009B3FF7" w:rsidRDefault="009B3FF7" w:rsidP="00923F9A">
            <w:pPr>
              <w:widowControl w:val="0"/>
              <w:autoSpaceDE w:val="0"/>
              <w:autoSpaceDN w:val="0"/>
              <w:adjustRightInd w:val="0"/>
              <w:ind w:right="-673" w:firstLine="31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8602 Wangen</w:t>
            </w:r>
          </w:p>
          <w:p w14:paraId="1FF36AC0" w14:textId="77777777" w:rsidR="009B3FF7" w:rsidRDefault="009B3FF7" w:rsidP="00923F9A">
            <w:pPr>
              <w:widowControl w:val="0"/>
              <w:autoSpaceDE w:val="0"/>
              <w:autoSpaceDN w:val="0"/>
              <w:adjustRightInd w:val="0"/>
              <w:ind w:right="-673" w:firstLine="31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078 787 33 83</w:t>
            </w:r>
          </w:p>
          <w:p w14:paraId="466D1C68" w14:textId="12CA942D" w:rsidR="009B3FF7" w:rsidRPr="00202637" w:rsidRDefault="009B3FF7" w:rsidP="00923F9A">
            <w:pPr>
              <w:widowControl w:val="0"/>
              <w:autoSpaceDE w:val="0"/>
              <w:autoSpaceDN w:val="0"/>
              <w:adjustRightInd w:val="0"/>
              <w:ind w:right="-673" w:firstLine="31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Francescolanciano80@gmail.com</w:t>
            </w:r>
          </w:p>
        </w:tc>
      </w:tr>
      <w:tr w:rsidR="00202637" w:rsidRPr="00202637" w14:paraId="6760DCBE" w14:textId="77777777" w:rsidTr="00B12B84">
        <w:tc>
          <w:tcPr>
            <w:tcW w:w="2694" w:type="dxa"/>
          </w:tcPr>
          <w:p w14:paraId="4E1C131D" w14:textId="77777777" w:rsidR="00EC2F0B" w:rsidRPr="00202637" w:rsidRDefault="00EC2F0B" w:rsidP="00E916F9">
            <w:pPr>
              <w:spacing w:before="60"/>
              <w:rPr>
                <w:b/>
                <w:sz w:val="18"/>
                <w:szCs w:val="18"/>
                <w:lang w:val="de-DE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t>English Circle</w:t>
            </w:r>
          </w:p>
        </w:tc>
        <w:tc>
          <w:tcPr>
            <w:tcW w:w="3685" w:type="dxa"/>
          </w:tcPr>
          <w:p w14:paraId="261621B1" w14:textId="77777777" w:rsidR="00EC2F0B" w:rsidRPr="00202637" w:rsidRDefault="00EC2F0B" w:rsidP="004C1549">
            <w:pPr>
              <w:spacing w:before="60" w:after="60"/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>Englisch lernen oder auffrischen in geselliger Runde. Jeden 2. Dienstag auf 3 verschiedenen Stufen:</w:t>
            </w:r>
          </w:p>
          <w:p w14:paraId="3A175B31" w14:textId="77777777" w:rsidR="00EC2F0B" w:rsidRPr="00202637" w:rsidRDefault="00EC2F0B" w:rsidP="004C1549">
            <w:pPr>
              <w:tabs>
                <w:tab w:val="left" w:pos="1832"/>
              </w:tabs>
              <w:spacing w:before="60" w:after="60"/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>Pre Intermediate</w:t>
            </w:r>
            <w:r w:rsidRPr="00202637">
              <w:rPr>
                <w:sz w:val="18"/>
                <w:szCs w:val="18"/>
              </w:rPr>
              <w:tab/>
              <w:t>08.15 – 09.10</w:t>
            </w:r>
            <w:r w:rsidR="004C1549" w:rsidRPr="00202637">
              <w:rPr>
                <w:sz w:val="18"/>
                <w:szCs w:val="18"/>
              </w:rPr>
              <w:br/>
            </w:r>
            <w:r w:rsidRPr="00202637">
              <w:rPr>
                <w:sz w:val="18"/>
                <w:szCs w:val="18"/>
              </w:rPr>
              <w:t>Intermediate 1</w:t>
            </w:r>
            <w:r w:rsidRPr="00202637">
              <w:rPr>
                <w:sz w:val="18"/>
                <w:szCs w:val="18"/>
              </w:rPr>
              <w:tab/>
              <w:t>09.20 – 10.20</w:t>
            </w:r>
            <w:r w:rsidR="004C1549" w:rsidRPr="00202637">
              <w:rPr>
                <w:sz w:val="18"/>
                <w:szCs w:val="18"/>
              </w:rPr>
              <w:br/>
            </w:r>
            <w:r w:rsidRPr="00202637">
              <w:rPr>
                <w:sz w:val="18"/>
                <w:szCs w:val="18"/>
              </w:rPr>
              <w:t>Intermediate 2</w:t>
            </w:r>
            <w:r w:rsidRPr="00202637">
              <w:rPr>
                <w:sz w:val="18"/>
                <w:szCs w:val="18"/>
              </w:rPr>
              <w:tab/>
              <w:t>10.40 – 11.40</w:t>
            </w:r>
            <w:r w:rsidR="004C1549" w:rsidRPr="00202637">
              <w:rPr>
                <w:sz w:val="18"/>
                <w:szCs w:val="18"/>
              </w:rPr>
              <w:br/>
            </w:r>
            <w:r w:rsidRPr="00202637">
              <w:rPr>
                <w:sz w:val="18"/>
                <w:szCs w:val="18"/>
              </w:rPr>
              <w:t>Advanced</w:t>
            </w:r>
            <w:r w:rsidRPr="00202637">
              <w:rPr>
                <w:sz w:val="18"/>
                <w:szCs w:val="18"/>
              </w:rPr>
              <w:tab/>
              <w:t>11.45 – 12.45</w:t>
            </w:r>
          </w:p>
        </w:tc>
        <w:tc>
          <w:tcPr>
            <w:tcW w:w="3686" w:type="dxa"/>
            <w:gridSpan w:val="2"/>
          </w:tcPr>
          <w:p w14:paraId="2D12431D" w14:textId="77777777" w:rsidR="00EC2F0B" w:rsidRPr="00202637" w:rsidRDefault="00EC2F0B" w:rsidP="00923F9A">
            <w:pPr>
              <w:widowControl w:val="0"/>
              <w:autoSpaceDE w:val="0"/>
              <w:autoSpaceDN w:val="0"/>
              <w:adjustRightInd w:val="0"/>
              <w:ind w:right="-673" w:firstLine="31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Alessandra Pfenninger</w:t>
            </w:r>
          </w:p>
          <w:p w14:paraId="30A580FC" w14:textId="77777777" w:rsidR="00EC2F0B" w:rsidRPr="00202637" w:rsidRDefault="00EC2F0B" w:rsidP="00923F9A">
            <w:pPr>
              <w:widowControl w:val="0"/>
              <w:autoSpaceDE w:val="0"/>
              <w:autoSpaceDN w:val="0"/>
              <w:adjustRightInd w:val="0"/>
              <w:ind w:right="-673" w:firstLine="31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Im Obstgarten 20b</w:t>
            </w:r>
          </w:p>
          <w:p w14:paraId="58520808" w14:textId="77777777" w:rsidR="00EC2F0B" w:rsidRPr="00202637" w:rsidRDefault="00EC2F0B" w:rsidP="00923F9A">
            <w:pPr>
              <w:widowControl w:val="0"/>
              <w:autoSpaceDE w:val="0"/>
              <w:autoSpaceDN w:val="0"/>
              <w:adjustRightInd w:val="0"/>
              <w:ind w:right="-673" w:firstLine="31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8602 Wangen</w:t>
            </w:r>
          </w:p>
          <w:p w14:paraId="5E0AF57E" w14:textId="77777777" w:rsidR="00EC2F0B" w:rsidRPr="00202637" w:rsidRDefault="00EC2F0B" w:rsidP="00923F9A">
            <w:pPr>
              <w:widowControl w:val="0"/>
              <w:autoSpaceDE w:val="0"/>
              <w:autoSpaceDN w:val="0"/>
              <w:adjustRightInd w:val="0"/>
              <w:ind w:right="-673" w:firstLine="31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044 321 24 11 / 079 403 64 60</w:t>
            </w:r>
          </w:p>
          <w:p w14:paraId="6578D3C3" w14:textId="77777777" w:rsidR="00481E5C" w:rsidRPr="00202637" w:rsidRDefault="00481E5C" w:rsidP="00923F9A">
            <w:pPr>
              <w:widowControl w:val="0"/>
              <w:autoSpaceDE w:val="0"/>
              <w:autoSpaceDN w:val="0"/>
              <w:adjustRightInd w:val="0"/>
              <w:ind w:right="-673" w:firstLine="31"/>
              <w:rPr>
                <w:rFonts w:cs="Arial"/>
                <w:sz w:val="18"/>
                <w:szCs w:val="18"/>
                <w:lang w:val="it-IT"/>
              </w:rPr>
            </w:pPr>
            <w:hyperlink r:id="rId15" w:history="1">
              <w:r w:rsidRPr="00202637">
                <w:rPr>
                  <w:rStyle w:val="Hyperlink"/>
                  <w:rFonts w:cs="Arial"/>
                  <w:color w:val="auto"/>
                  <w:sz w:val="18"/>
                  <w:szCs w:val="18"/>
                  <w:u w:val="none"/>
                  <w:lang w:val="it-IT"/>
                </w:rPr>
                <w:t>alessandra.ch@gmx.net</w:t>
              </w:r>
            </w:hyperlink>
          </w:p>
        </w:tc>
      </w:tr>
      <w:tr w:rsidR="00202637" w:rsidRPr="00202637" w14:paraId="26027D47" w14:textId="77777777" w:rsidTr="00B12B84">
        <w:tc>
          <w:tcPr>
            <w:tcW w:w="2694" w:type="dxa"/>
            <w:tcBorders>
              <w:bottom w:val="single" w:sz="4" w:space="0" w:color="auto"/>
            </w:tcBorders>
          </w:tcPr>
          <w:p w14:paraId="0A015D5D" w14:textId="77777777" w:rsidR="00EC2F0B" w:rsidRPr="00202637" w:rsidRDefault="00EC2F0B" w:rsidP="00E916F9">
            <w:pPr>
              <w:spacing w:before="60"/>
              <w:rPr>
                <w:b/>
                <w:sz w:val="18"/>
                <w:szCs w:val="18"/>
                <w:lang w:val="de-DE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t>Feuerwehrverein Dübendorf – Wangen-Brüttisellen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1676152" w14:textId="77777777" w:rsidR="00EC2F0B" w:rsidRPr="00202637" w:rsidRDefault="00EC2F0B" w:rsidP="004C1549">
            <w:pPr>
              <w:spacing w:before="60"/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>Diverse Veranstaltungen</w:t>
            </w:r>
            <w:r w:rsidR="004C1549" w:rsidRPr="00202637">
              <w:rPr>
                <w:sz w:val="18"/>
                <w:szCs w:val="18"/>
              </w:rPr>
              <w:t xml:space="preserve">, </w:t>
            </w:r>
            <w:r w:rsidRPr="00202637">
              <w:rPr>
                <w:sz w:val="18"/>
                <w:szCs w:val="18"/>
              </w:rPr>
              <w:t>Pflege von Geselligkeit</w:t>
            </w:r>
            <w:r w:rsidR="004C1549" w:rsidRPr="00202637">
              <w:rPr>
                <w:sz w:val="18"/>
                <w:szCs w:val="18"/>
              </w:rPr>
              <w:t>.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14:paraId="260D6AE5" w14:textId="25FE2AAB" w:rsidR="00EC2F0B" w:rsidRPr="00202637" w:rsidRDefault="00CF02B1" w:rsidP="00923F9A">
            <w:pPr>
              <w:widowControl w:val="0"/>
              <w:autoSpaceDE w:val="0"/>
              <w:autoSpaceDN w:val="0"/>
              <w:adjustRightInd w:val="0"/>
              <w:ind w:right="-673" w:firstLine="31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Carlo Kammerer</w:t>
            </w:r>
          </w:p>
          <w:p w14:paraId="6BCAA071" w14:textId="77777777" w:rsidR="00EC2F0B" w:rsidRPr="00202637" w:rsidRDefault="00EC2F0B" w:rsidP="00923F9A">
            <w:pPr>
              <w:widowControl w:val="0"/>
              <w:autoSpaceDE w:val="0"/>
              <w:autoSpaceDN w:val="0"/>
              <w:adjustRightInd w:val="0"/>
              <w:ind w:right="-673" w:firstLine="31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Neugutstrasse 54</w:t>
            </w:r>
          </w:p>
          <w:p w14:paraId="5779F34E" w14:textId="77777777" w:rsidR="00EC2F0B" w:rsidRPr="00202637" w:rsidRDefault="00EC2F0B" w:rsidP="00923F9A">
            <w:pPr>
              <w:widowControl w:val="0"/>
              <w:autoSpaceDE w:val="0"/>
              <w:autoSpaceDN w:val="0"/>
              <w:adjustRightInd w:val="0"/>
              <w:ind w:right="-673" w:firstLine="31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8600 Dübendorf</w:t>
            </w:r>
          </w:p>
          <w:p w14:paraId="7C77D2AC" w14:textId="4DEA861A" w:rsidR="00EC2F0B" w:rsidRPr="00202637" w:rsidRDefault="00EC2F0B" w:rsidP="00923F9A">
            <w:pPr>
              <w:widowControl w:val="0"/>
              <w:autoSpaceDE w:val="0"/>
              <w:autoSpaceDN w:val="0"/>
              <w:adjustRightInd w:val="0"/>
              <w:ind w:right="-673" w:firstLine="31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07</w:t>
            </w:r>
            <w:r w:rsidR="00CF02B1">
              <w:rPr>
                <w:rFonts w:cs="Arial"/>
                <w:sz w:val="18"/>
                <w:szCs w:val="18"/>
                <w:lang w:val="it-IT"/>
              </w:rPr>
              <w:t>9 224 62 37</w:t>
            </w:r>
          </w:p>
          <w:p w14:paraId="1BD9FA6F" w14:textId="77777777" w:rsidR="00481E5C" w:rsidRPr="00202637" w:rsidRDefault="00481E5C" w:rsidP="00923F9A">
            <w:pPr>
              <w:widowControl w:val="0"/>
              <w:autoSpaceDE w:val="0"/>
              <w:autoSpaceDN w:val="0"/>
              <w:adjustRightInd w:val="0"/>
              <w:ind w:right="-673" w:firstLine="31"/>
              <w:rPr>
                <w:rFonts w:cs="Arial"/>
                <w:sz w:val="18"/>
                <w:szCs w:val="18"/>
                <w:lang w:val="it-IT"/>
              </w:rPr>
            </w:pPr>
            <w:hyperlink r:id="rId16" w:history="1">
              <w:r w:rsidRPr="00202637">
                <w:rPr>
                  <w:rStyle w:val="Hyperlink"/>
                  <w:rFonts w:cs="Arial"/>
                  <w:color w:val="auto"/>
                  <w:sz w:val="18"/>
                  <w:szCs w:val="18"/>
                  <w:u w:val="none"/>
                  <w:lang w:val="it-IT"/>
                </w:rPr>
                <w:t>office@fvdwb.ch</w:t>
              </w:r>
            </w:hyperlink>
          </w:p>
          <w:p w14:paraId="1469482C" w14:textId="77777777" w:rsidR="00481E5C" w:rsidRPr="00202637" w:rsidRDefault="00481E5C" w:rsidP="00923F9A">
            <w:pPr>
              <w:widowControl w:val="0"/>
              <w:autoSpaceDE w:val="0"/>
              <w:autoSpaceDN w:val="0"/>
              <w:adjustRightInd w:val="0"/>
              <w:ind w:right="-673" w:firstLine="31"/>
              <w:rPr>
                <w:rFonts w:cs="Arial"/>
                <w:sz w:val="18"/>
                <w:szCs w:val="18"/>
                <w:lang w:val="it-IT"/>
              </w:rPr>
            </w:pPr>
            <w:hyperlink r:id="rId17" w:history="1">
              <w:r w:rsidRPr="00202637">
                <w:rPr>
                  <w:rStyle w:val="Hyperlink"/>
                  <w:rFonts w:cs="Arial"/>
                  <w:color w:val="auto"/>
                  <w:sz w:val="18"/>
                  <w:szCs w:val="18"/>
                  <w:u w:val="none"/>
                  <w:lang w:val="it-IT"/>
                </w:rPr>
                <w:t>www.fvdwb.ch</w:t>
              </w:r>
            </w:hyperlink>
          </w:p>
        </w:tc>
      </w:tr>
      <w:tr w:rsidR="00202637" w:rsidRPr="00BE5015" w14:paraId="3E94340A" w14:textId="77777777" w:rsidTr="00B12B84"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14:paraId="488CD699" w14:textId="77777777" w:rsidR="00E500BC" w:rsidRPr="00202637" w:rsidRDefault="00E500BC" w:rsidP="00E916F9">
            <w:pPr>
              <w:spacing w:before="60"/>
              <w:rPr>
                <w:b/>
                <w:sz w:val="18"/>
                <w:szCs w:val="18"/>
                <w:lang w:val="de-DE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t>Frauen Brüttisellen</w:t>
            </w:r>
          </w:p>
        </w:tc>
        <w:tc>
          <w:tcPr>
            <w:tcW w:w="3685" w:type="dxa"/>
            <w:tcBorders>
              <w:top w:val="nil"/>
              <w:bottom w:val="single" w:sz="4" w:space="0" w:color="auto"/>
            </w:tcBorders>
          </w:tcPr>
          <w:p w14:paraId="5E118233" w14:textId="77777777" w:rsidR="00E500BC" w:rsidRPr="00202637" w:rsidRDefault="00E500BC" w:rsidP="00AD7344">
            <w:pPr>
              <w:spacing w:before="60"/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>Fördert Kontakte und altersdurchmischte Vernetzung der Frauen aus Brüttisellen und Umgebung, Untergruppen und diverse Aktivitäten (Kurse, Ausflüge, Vorträge)</w:t>
            </w:r>
            <w:r w:rsidR="004C1549" w:rsidRPr="00202637">
              <w:rPr>
                <w:sz w:val="18"/>
                <w:szCs w:val="18"/>
              </w:rPr>
              <w:t>.</w:t>
            </w:r>
          </w:p>
          <w:p w14:paraId="60BCB777" w14:textId="77777777" w:rsidR="00E500BC" w:rsidRPr="00202637" w:rsidRDefault="00E500BC" w:rsidP="004C1549">
            <w:pPr>
              <w:spacing w:before="60"/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 xml:space="preserve">mitmachen </w:t>
            </w:r>
            <w:r w:rsidR="004C1549" w:rsidRPr="00202637">
              <w:rPr>
                <w:sz w:val="18"/>
                <w:szCs w:val="18"/>
              </w:rPr>
              <w:t>–</w:t>
            </w:r>
            <w:r w:rsidRPr="00202637">
              <w:rPr>
                <w:sz w:val="18"/>
                <w:szCs w:val="18"/>
              </w:rPr>
              <w:t xml:space="preserve"> begeistern </w:t>
            </w:r>
            <w:r w:rsidR="004C1549" w:rsidRPr="00202637">
              <w:rPr>
                <w:sz w:val="18"/>
                <w:szCs w:val="18"/>
              </w:rPr>
              <w:t>–</w:t>
            </w:r>
            <w:r w:rsidRPr="00202637">
              <w:rPr>
                <w:sz w:val="18"/>
                <w:szCs w:val="18"/>
              </w:rPr>
              <w:t xml:space="preserve"> erleben</w:t>
            </w:r>
          </w:p>
        </w:tc>
        <w:tc>
          <w:tcPr>
            <w:tcW w:w="3686" w:type="dxa"/>
            <w:gridSpan w:val="2"/>
            <w:tcBorders>
              <w:top w:val="nil"/>
              <w:bottom w:val="single" w:sz="4" w:space="0" w:color="auto"/>
            </w:tcBorders>
          </w:tcPr>
          <w:p w14:paraId="4C908926" w14:textId="31310AB5" w:rsidR="00481E5C" w:rsidRPr="00202637" w:rsidRDefault="00E04D1D" w:rsidP="00923F9A">
            <w:pPr>
              <w:widowControl w:val="0"/>
              <w:autoSpaceDE w:val="0"/>
              <w:autoSpaceDN w:val="0"/>
              <w:adjustRightInd w:val="0"/>
              <w:ind w:right="-673" w:firstLine="31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Rache</w:t>
            </w:r>
            <w:r w:rsidR="008E365A">
              <w:rPr>
                <w:rFonts w:cs="Arial"/>
                <w:sz w:val="18"/>
                <w:szCs w:val="18"/>
                <w:lang w:val="it-IT"/>
              </w:rPr>
              <w:t>l</w:t>
            </w:r>
            <w:r>
              <w:rPr>
                <w:rFonts w:cs="Arial"/>
                <w:sz w:val="18"/>
                <w:szCs w:val="18"/>
                <w:lang w:val="it-IT"/>
              </w:rPr>
              <w:t xml:space="preserve"> Meile</w:t>
            </w:r>
            <w:r w:rsidR="008832D2">
              <w:rPr>
                <w:rFonts w:cs="Arial"/>
                <w:sz w:val="18"/>
                <w:szCs w:val="18"/>
                <w:lang w:val="it-IT"/>
              </w:rPr>
              <w:br/>
              <w:t>Im Roggenacher 7</w:t>
            </w:r>
            <w:r w:rsidR="008832D2">
              <w:rPr>
                <w:rFonts w:cs="Arial"/>
                <w:sz w:val="18"/>
                <w:szCs w:val="18"/>
                <w:lang w:val="it-IT"/>
              </w:rPr>
              <w:br/>
              <w:t>8306 Brüttisellen</w:t>
            </w:r>
            <w:r w:rsidR="008832D2">
              <w:rPr>
                <w:rFonts w:cs="Arial"/>
                <w:sz w:val="18"/>
                <w:szCs w:val="18"/>
                <w:lang w:val="it-IT"/>
              </w:rPr>
              <w:br/>
            </w:r>
            <w:hyperlink r:id="rId18" w:history="1">
              <w:r w:rsidR="00481E5C" w:rsidRPr="00202637">
                <w:rPr>
                  <w:rStyle w:val="Hyperlink"/>
                  <w:rFonts w:cs="Arial"/>
                  <w:color w:val="auto"/>
                  <w:sz w:val="18"/>
                  <w:szCs w:val="18"/>
                  <w:u w:val="none"/>
                  <w:lang w:val="it-IT"/>
                </w:rPr>
                <w:t>kontakt@frauen-bruettisellen.ch</w:t>
              </w:r>
            </w:hyperlink>
          </w:p>
          <w:p w14:paraId="5FEA6792" w14:textId="77777777" w:rsidR="00481E5C" w:rsidRPr="00202637" w:rsidRDefault="00481E5C" w:rsidP="00923F9A">
            <w:pPr>
              <w:widowControl w:val="0"/>
              <w:autoSpaceDE w:val="0"/>
              <w:autoSpaceDN w:val="0"/>
              <w:adjustRightInd w:val="0"/>
              <w:ind w:right="-673" w:firstLine="31"/>
              <w:rPr>
                <w:rFonts w:cs="Arial"/>
                <w:sz w:val="18"/>
                <w:szCs w:val="18"/>
                <w:lang w:val="it-IT"/>
              </w:rPr>
            </w:pPr>
            <w:hyperlink r:id="rId19" w:history="1">
              <w:r w:rsidRPr="00202637">
                <w:rPr>
                  <w:rStyle w:val="Hyperlink"/>
                  <w:rFonts w:cs="Arial"/>
                  <w:color w:val="auto"/>
                  <w:sz w:val="18"/>
                  <w:szCs w:val="18"/>
                  <w:u w:val="none"/>
                  <w:lang w:val="it-IT"/>
                </w:rPr>
                <w:t>www.frauen-bruettisellen.ch</w:t>
              </w:r>
            </w:hyperlink>
          </w:p>
        </w:tc>
      </w:tr>
      <w:tr w:rsidR="00202637" w:rsidRPr="00CA705B" w14:paraId="13CB645D" w14:textId="77777777" w:rsidTr="00B12B84">
        <w:tc>
          <w:tcPr>
            <w:tcW w:w="2694" w:type="dxa"/>
            <w:tcBorders>
              <w:top w:val="nil"/>
            </w:tcBorders>
          </w:tcPr>
          <w:p w14:paraId="1997EE5D" w14:textId="77777777" w:rsidR="00E500BC" w:rsidRPr="00202637" w:rsidRDefault="00E500BC" w:rsidP="00E916F9">
            <w:pPr>
              <w:widowControl w:val="0"/>
              <w:numPr>
                <w:ilvl w:val="0"/>
                <w:numId w:val="19"/>
              </w:numPr>
              <w:tabs>
                <w:tab w:val="clear" w:pos="397"/>
                <w:tab w:val="num" w:pos="229"/>
              </w:tabs>
              <w:autoSpaceDE w:val="0"/>
              <w:autoSpaceDN w:val="0"/>
              <w:adjustRightInd w:val="0"/>
              <w:spacing w:before="60"/>
              <w:ind w:left="227" w:hanging="227"/>
              <w:rPr>
                <w:rFonts w:cs="Arial"/>
                <w:i/>
                <w:iCs/>
                <w:sz w:val="18"/>
                <w:szCs w:val="18"/>
                <w:lang w:val="de-DE"/>
              </w:rPr>
            </w:pPr>
            <w:r w:rsidRPr="00202637">
              <w:rPr>
                <w:rFonts w:cs="Arial"/>
                <w:i/>
                <w:iCs/>
                <w:sz w:val="18"/>
                <w:szCs w:val="18"/>
                <w:lang w:val="de-DE"/>
              </w:rPr>
              <w:t>Äggschen für d'Chind</w:t>
            </w:r>
            <w:r w:rsidRPr="00202637">
              <w:rPr>
                <w:rFonts w:cs="Arial"/>
                <w:i/>
                <w:iCs/>
                <w:sz w:val="18"/>
                <w:szCs w:val="18"/>
                <w:lang w:val="de-DE"/>
              </w:rPr>
              <w:br/>
              <w:t>(Untergruppe Frauen Brüttisellen)</w:t>
            </w:r>
          </w:p>
        </w:tc>
        <w:tc>
          <w:tcPr>
            <w:tcW w:w="3685" w:type="dxa"/>
            <w:tcBorders>
              <w:top w:val="nil"/>
            </w:tcBorders>
          </w:tcPr>
          <w:p w14:paraId="74A013B7" w14:textId="77777777" w:rsidR="00E500BC" w:rsidRPr="00202637" w:rsidRDefault="00E500BC" w:rsidP="00AD7344">
            <w:pPr>
              <w:spacing w:before="60"/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>Freizeitaktivitäten für PrimarschülerInnen aus Brüttisellen</w:t>
            </w:r>
            <w:r w:rsidR="004C1549" w:rsidRPr="00202637">
              <w:rPr>
                <w:sz w:val="18"/>
                <w:szCs w:val="18"/>
              </w:rPr>
              <w:t>.</w:t>
            </w:r>
          </w:p>
        </w:tc>
        <w:tc>
          <w:tcPr>
            <w:tcW w:w="3686" w:type="dxa"/>
            <w:gridSpan w:val="2"/>
            <w:tcBorders>
              <w:top w:val="nil"/>
            </w:tcBorders>
          </w:tcPr>
          <w:p w14:paraId="3C213A95" w14:textId="08671D30" w:rsidR="00E500BC" w:rsidRPr="00202637" w:rsidRDefault="00283DAB" w:rsidP="00923F9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Claudia Baltisberger</w:t>
            </w:r>
          </w:p>
          <w:p w14:paraId="61D13D92" w14:textId="271DFAC0" w:rsidR="00E500BC" w:rsidRPr="00202637" w:rsidRDefault="00283DAB" w:rsidP="00923F9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Riedmühlestrasse 23g</w:t>
            </w:r>
          </w:p>
          <w:p w14:paraId="3333E2E8" w14:textId="77777777" w:rsidR="00E500BC" w:rsidRPr="00202637" w:rsidRDefault="00E500BC" w:rsidP="00923F9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8306 Brüttisellen</w:t>
            </w:r>
          </w:p>
          <w:p w14:paraId="6894A217" w14:textId="745A5144" w:rsidR="00E500BC" w:rsidRPr="00202637" w:rsidRDefault="00E500BC" w:rsidP="00923F9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 xml:space="preserve">079 </w:t>
            </w:r>
            <w:r w:rsidR="00283DAB">
              <w:rPr>
                <w:rFonts w:cs="Arial"/>
                <w:sz w:val="18"/>
                <w:szCs w:val="18"/>
                <w:lang w:val="it-IT"/>
              </w:rPr>
              <w:t>674 79 17</w:t>
            </w:r>
          </w:p>
          <w:p w14:paraId="291B34F5" w14:textId="248CE1C3" w:rsidR="00481E5C" w:rsidRPr="00202637" w:rsidRDefault="00B12B84" w:rsidP="00923F9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c</w:t>
            </w:r>
            <w:r w:rsidR="00283DAB">
              <w:rPr>
                <w:rFonts w:cs="Arial"/>
                <w:sz w:val="18"/>
                <w:szCs w:val="18"/>
                <w:lang w:val="it-IT"/>
              </w:rPr>
              <w:t>laudia</w:t>
            </w:r>
            <w:r>
              <w:rPr>
                <w:rFonts w:cs="Arial"/>
                <w:sz w:val="18"/>
                <w:szCs w:val="18"/>
                <w:lang w:val="it-IT"/>
              </w:rPr>
              <w:t>.baltisberger@frauen-bruettisellen.ch</w:t>
            </w:r>
          </w:p>
        </w:tc>
      </w:tr>
      <w:tr w:rsidR="00202637" w:rsidRPr="00B12B84" w14:paraId="2B3E47BB" w14:textId="77777777" w:rsidTr="00B12B84">
        <w:tc>
          <w:tcPr>
            <w:tcW w:w="2694" w:type="dxa"/>
          </w:tcPr>
          <w:p w14:paraId="7CD5F097" w14:textId="77777777" w:rsidR="00E500BC" w:rsidRPr="00202637" w:rsidRDefault="00E500BC" w:rsidP="00E916F9">
            <w:pPr>
              <w:widowControl w:val="0"/>
              <w:numPr>
                <w:ilvl w:val="0"/>
                <w:numId w:val="19"/>
              </w:numPr>
              <w:tabs>
                <w:tab w:val="clear" w:pos="397"/>
                <w:tab w:val="num" w:pos="229"/>
              </w:tabs>
              <w:autoSpaceDE w:val="0"/>
              <w:autoSpaceDN w:val="0"/>
              <w:adjustRightInd w:val="0"/>
              <w:spacing w:before="60"/>
              <w:ind w:left="227" w:hanging="227"/>
              <w:rPr>
                <w:rFonts w:cs="Arial"/>
                <w:i/>
                <w:iCs/>
                <w:sz w:val="18"/>
                <w:szCs w:val="18"/>
                <w:lang w:val="de-DE"/>
              </w:rPr>
            </w:pPr>
            <w:r w:rsidRPr="00202637">
              <w:rPr>
                <w:rFonts w:cs="Arial"/>
                <w:i/>
                <w:iCs/>
                <w:sz w:val="18"/>
                <w:szCs w:val="18"/>
                <w:lang w:val="de-DE"/>
              </w:rPr>
              <w:t>Babysittervermittlung</w:t>
            </w:r>
            <w:r w:rsidRPr="00202637">
              <w:rPr>
                <w:rFonts w:cs="Arial"/>
                <w:i/>
                <w:iCs/>
                <w:sz w:val="18"/>
                <w:szCs w:val="18"/>
                <w:lang w:val="de-DE"/>
              </w:rPr>
              <w:br/>
              <w:t>(Untergruppe Frauen Brüttisellen)</w:t>
            </w:r>
          </w:p>
        </w:tc>
        <w:tc>
          <w:tcPr>
            <w:tcW w:w="3685" w:type="dxa"/>
          </w:tcPr>
          <w:p w14:paraId="367BC286" w14:textId="77777777" w:rsidR="00E500BC" w:rsidRPr="00202637" w:rsidRDefault="00E500BC" w:rsidP="00AD7344">
            <w:pPr>
              <w:spacing w:before="60"/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>Motivierte junge Leute leisten gerne Babysitterdienste</w:t>
            </w:r>
            <w:r w:rsidR="004C1549" w:rsidRPr="00202637">
              <w:rPr>
                <w:sz w:val="18"/>
                <w:szCs w:val="18"/>
              </w:rPr>
              <w:t>.</w:t>
            </w:r>
          </w:p>
        </w:tc>
        <w:tc>
          <w:tcPr>
            <w:tcW w:w="3686" w:type="dxa"/>
            <w:gridSpan w:val="2"/>
          </w:tcPr>
          <w:p w14:paraId="3A3B65BC" w14:textId="0EA4A835" w:rsidR="00E500BC" w:rsidRPr="00202637" w:rsidRDefault="00F8473A" w:rsidP="00923F9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Nicole Russo</w:t>
            </w:r>
          </w:p>
          <w:p w14:paraId="13BAAB73" w14:textId="77777777" w:rsidR="00E500BC" w:rsidRPr="00202637" w:rsidRDefault="00E500BC" w:rsidP="00923F9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8306 Brüttisellen</w:t>
            </w:r>
          </w:p>
          <w:p w14:paraId="7B501F8F" w14:textId="6A860801" w:rsidR="00E500BC" w:rsidRPr="00202637" w:rsidRDefault="0063597A" w:rsidP="00923F9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079 265 26 50</w:t>
            </w:r>
          </w:p>
          <w:p w14:paraId="4BD7A769" w14:textId="369B97B9" w:rsidR="00481E5C" w:rsidRPr="00EA3A0B" w:rsidRDefault="00B12B84" w:rsidP="00923F9A">
            <w:pPr>
              <w:widowControl w:val="0"/>
              <w:autoSpaceDE w:val="0"/>
              <w:autoSpaceDN w:val="0"/>
              <w:adjustRightInd w:val="0"/>
              <w:ind w:right="-108"/>
              <w:rPr>
                <w:rFonts w:cs="Arial"/>
                <w:sz w:val="18"/>
                <w:szCs w:val="18"/>
                <w:vertAlign w:val="subscript"/>
                <w:lang w:val="it-IT"/>
              </w:rPr>
            </w:pPr>
            <w:r w:rsidRPr="00EA3A0B">
              <w:rPr>
                <w:sz w:val="18"/>
                <w:szCs w:val="18"/>
                <w:lang w:val="it-IT"/>
              </w:rPr>
              <w:t>nicole.russo@frauen-bruettisellen.ch</w:t>
            </w:r>
          </w:p>
        </w:tc>
      </w:tr>
      <w:tr w:rsidR="00202637" w:rsidRPr="00CA705B" w14:paraId="12001853" w14:textId="77777777" w:rsidTr="00B12B84">
        <w:tc>
          <w:tcPr>
            <w:tcW w:w="2694" w:type="dxa"/>
          </w:tcPr>
          <w:p w14:paraId="0F528995" w14:textId="77777777" w:rsidR="00E500BC" w:rsidRPr="00202637" w:rsidRDefault="00E500BC" w:rsidP="00E916F9">
            <w:pPr>
              <w:widowControl w:val="0"/>
              <w:numPr>
                <w:ilvl w:val="0"/>
                <w:numId w:val="19"/>
              </w:numPr>
              <w:tabs>
                <w:tab w:val="clear" w:pos="397"/>
                <w:tab w:val="num" w:pos="229"/>
              </w:tabs>
              <w:autoSpaceDE w:val="0"/>
              <w:autoSpaceDN w:val="0"/>
              <w:adjustRightInd w:val="0"/>
              <w:spacing w:before="60"/>
              <w:ind w:left="227" w:hanging="227"/>
              <w:rPr>
                <w:rFonts w:cs="Arial"/>
                <w:i/>
                <w:iCs/>
                <w:sz w:val="18"/>
                <w:szCs w:val="18"/>
                <w:lang w:val="de-DE"/>
              </w:rPr>
            </w:pPr>
            <w:r w:rsidRPr="00B12B84">
              <w:rPr>
                <w:rFonts w:cs="Arial"/>
                <w:i/>
                <w:iCs/>
                <w:sz w:val="18"/>
                <w:szCs w:val="18"/>
                <w:lang w:val="it-IT"/>
              </w:rPr>
              <w:t xml:space="preserve"> </w:t>
            </w:r>
            <w:r w:rsidRPr="00202637">
              <w:rPr>
                <w:rFonts w:cs="Arial"/>
                <w:i/>
                <w:iCs/>
                <w:sz w:val="18"/>
                <w:szCs w:val="18"/>
                <w:lang w:val="de-DE"/>
              </w:rPr>
              <w:t>Frauezmorge</w:t>
            </w:r>
            <w:r w:rsidRPr="00202637">
              <w:rPr>
                <w:rFonts w:cs="Arial"/>
                <w:i/>
                <w:iCs/>
                <w:sz w:val="18"/>
                <w:szCs w:val="18"/>
                <w:lang w:val="de-DE"/>
              </w:rPr>
              <w:br/>
              <w:t>(Untergruppe Frauen Brüttisellen)</w:t>
            </w:r>
          </w:p>
        </w:tc>
        <w:tc>
          <w:tcPr>
            <w:tcW w:w="3685" w:type="dxa"/>
          </w:tcPr>
          <w:p w14:paraId="6C74D8E4" w14:textId="77777777" w:rsidR="00E500BC" w:rsidRPr="00202637" w:rsidRDefault="00E500BC" w:rsidP="00AD7344">
            <w:pPr>
              <w:spacing w:before="60"/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>Gemütlicher Zmorge</w:t>
            </w:r>
          </w:p>
          <w:p w14:paraId="59B192C5" w14:textId="77777777" w:rsidR="00E500BC" w:rsidRPr="00202637" w:rsidRDefault="004C1549" w:rsidP="004C1549">
            <w:pPr>
              <w:spacing w:before="60"/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 xml:space="preserve">jeden ersten MI im Monat, </w:t>
            </w:r>
            <w:r w:rsidR="00E500BC" w:rsidRPr="00202637">
              <w:rPr>
                <w:sz w:val="18"/>
                <w:szCs w:val="18"/>
              </w:rPr>
              <w:t xml:space="preserve">08.00 </w:t>
            </w:r>
            <w:r w:rsidRPr="00202637">
              <w:rPr>
                <w:sz w:val="18"/>
                <w:szCs w:val="18"/>
              </w:rPr>
              <w:t>–</w:t>
            </w:r>
            <w:r w:rsidR="00E500BC" w:rsidRPr="00202637">
              <w:rPr>
                <w:sz w:val="18"/>
                <w:szCs w:val="18"/>
              </w:rPr>
              <w:t xml:space="preserve"> 10.00 Uhr, Gsellhof Brüttisellen</w:t>
            </w:r>
          </w:p>
        </w:tc>
        <w:tc>
          <w:tcPr>
            <w:tcW w:w="3686" w:type="dxa"/>
            <w:gridSpan w:val="2"/>
          </w:tcPr>
          <w:p w14:paraId="0C5877CC" w14:textId="10136E94" w:rsidR="00E500BC" w:rsidRPr="00202637" w:rsidRDefault="00283DAB" w:rsidP="00357E1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Mariann Kammerer</w:t>
            </w:r>
          </w:p>
          <w:p w14:paraId="38F873A0" w14:textId="69B93329" w:rsidR="00E500BC" w:rsidRPr="00202637" w:rsidRDefault="00283DAB" w:rsidP="00357E1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Im Talacher 18</w:t>
            </w:r>
          </w:p>
          <w:p w14:paraId="2E78828A" w14:textId="77777777" w:rsidR="00E500BC" w:rsidRPr="00202637" w:rsidRDefault="00E500BC" w:rsidP="00357E1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8306 Brüttisellen</w:t>
            </w:r>
          </w:p>
          <w:p w14:paraId="6034B190" w14:textId="630770F2" w:rsidR="00481E5C" w:rsidRDefault="00D1172C" w:rsidP="00357E1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 xml:space="preserve">079 </w:t>
            </w:r>
            <w:r w:rsidR="00283DAB">
              <w:rPr>
                <w:rFonts w:cs="Arial"/>
                <w:sz w:val="18"/>
                <w:szCs w:val="18"/>
                <w:lang w:val="it-IT"/>
              </w:rPr>
              <w:t>685 99 54</w:t>
            </w:r>
          </w:p>
          <w:p w14:paraId="608CBB73" w14:textId="165EBEBB" w:rsidR="00711B30" w:rsidRPr="00202637" w:rsidRDefault="00E31861" w:rsidP="00357E1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m</w:t>
            </w:r>
            <w:r w:rsidR="00283DAB">
              <w:rPr>
                <w:rFonts w:cs="Arial"/>
                <w:sz w:val="18"/>
                <w:szCs w:val="18"/>
                <w:lang w:val="it-IT"/>
              </w:rPr>
              <w:t>ariann.kammerer</w:t>
            </w:r>
            <w:r w:rsidR="00B12B84">
              <w:rPr>
                <w:rFonts w:cs="Arial"/>
                <w:sz w:val="18"/>
                <w:szCs w:val="18"/>
                <w:lang w:val="it-IT"/>
              </w:rPr>
              <w:t>-landolt@frauen-bruettisellen.ch</w:t>
            </w:r>
          </w:p>
        </w:tc>
      </w:tr>
    </w:tbl>
    <w:p w14:paraId="3902EB53" w14:textId="77777777" w:rsidR="009B3FF7" w:rsidRPr="00B12B84" w:rsidRDefault="009B3FF7">
      <w:pPr>
        <w:rPr>
          <w:lang w:val="it-IT"/>
        </w:rPr>
      </w:pPr>
      <w:r w:rsidRPr="00B12B84">
        <w:rPr>
          <w:lang w:val="it-IT"/>
        </w:rPr>
        <w:br w:type="page"/>
      </w:r>
    </w:p>
    <w:tbl>
      <w:tblPr>
        <w:tblStyle w:val="Tabellenraster"/>
        <w:tblW w:w="978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3685"/>
        <w:gridCol w:w="2550"/>
        <w:gridCol w:w="709"/>
        <w:gridCol w:w="143"/>
      </w:tblGrid>
      <w:tr w:rsidR="00202637" w:rsidRPr="00CA705B" w14:paraId="085110A0" w14:textId="77777777" w:rsidTr="00861590">
        <w:tc>
          <w:tcPr>
            <w:tcW w:w="2693" w:type="dxa"/>
            <w:tcBorders>
              <w:top w:val="single" w:sz="4" w:space="0" w:color="auto"/>
            </w:tcBorders>
          </w:tcPr>
          <w:p w14:paraId="28B1F10F" w14:textId="77777777" w:rsidR="00E500BC" w:rsidRPr="00202637" w:rsidRDefault="00E500BC" w:rsidP="00E916F9">
            <w:pPr>
              <w:widowControl w:val="0"/>
              <w:numPr>
                <w:ilvl w:val="0"/>
                <w:numId w:val="19"/>
              </w:numPr>
              <w:tabs>
                <w:tab w:val="clear" w:pos="397"/>
                <w:tab w:val="num" w:pos="229"/>
              </w:tabs>
              <w:autoSpaceDE w:val="0"/>
              <w:autoSpaceDN w:val="0"/>
              <w:adjustRightInd w:val="0"/>
              <w:spacing w:before="60"/>
              <w:ind w:left="227" w:hanging="227"/>
              <w:rPr>
                <w:rFonts w:cs="Arial"/>
                <w:i/>
                <w:iCs/>
                <w:sz w:val="18"/>
                <w:szCs w:val="18"/>
                <w:lang w:val="de-DE"/>
              </w:rPr>
            </w:pPr>
            <w:r w:rsidRPr="00202637">
              <w:rPr>
                <w:rFonts w:cs="Arial"/>
                <w:i/>
                <w:iCs/>
                <w:sz w:val="18"/>
                <w:szCs w:val="18"/>
                <w:lang w:val="de-DE"/>
              </w:rPr>
              <w:lastRenderedPageBreak/>
              <w:t>Kindertreff</w:t>
            </w:r>
            <w:r w:rsidRPr="00202637">
              <w:rPr>
                <w:rFonts w:cs="Arial"/>
                <w:i/>
                <w:iCs/>
                <w:sz w:val="18"/>
                <w:szCs w:val="18"/>
                <w:lang w:val="de-DE"/>
              </w:rPr>
              <w:br/>
              <w:t>(Untergruppe Frauen Brüttisellen)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4D799C2C" w14:textId="77777777" w:rsidR="00E500BC" w:rsidRPr="00202637" w:rsidRDefault="00E500BC" w:rsidP="00F27FB6">
            <w:pPr>
              <w:spacing w:before="60"/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 xml:space="preserve">Spielen und basteln mit Kindern im Vorschulalter, DO, 09.00 </w:t>
            </w:r>
            <w:r w:rsidR="00F27FB6" w:rsidRPr="00202637">
              <w:rPr>
                <w:sz w:val="18"/>
                <w:szCs w:val="18"/>
              </w:rPr>
              <w:t>–</w:t>
            </w:r>
            <w:r w:rsidRPr="00202637">
              <w:rPr>
                <w:sz w:val="18"/>
                <w:szCs w:val="18"/>
              </w:rPr>
              <w:t xml:space="preserve"> </w:t>
            </w:r>
            <w:r w:rsidR="00F27FB6" w:rsidRPr="00202637">
              <w:rPr>
                <w:sz w:val="18"/>
                <w:szCs w:val="18"/>
              </w:rPr>
              <w:t xml:space="preserve">11.00 Uhr, </w:t>
            </w:r>
            <w:r w:rsidRPr="00202637">
              <w:rPr>
                <w:sz w:val="18"/>
                <w:szCs w:val="18"/>
              </w:rPr>
              <w:t>Gsellhof Brüttisellen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</w:tcPr>
          <w:p w14:paraId="4D692803" w14:textId="77777777" w:rsidR="00E500BC" w:rsidRPr="00E31861" w:rsidRDefault="00E500BC" w:rsidP="00237E3E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E31861">
              <w:rPr>
                <w:rFonts w:cs="Arial"/>
                <w:sz w:val="18"/>
                <w:szCs w:val="18"/>
                <w:lang w:val="it-IT"/>
              </w:rPr>
              <w:t>Iliana Squalli</w:t>
            </w:r>
          </w:p>
          <w:p w14:paraId="5630E7BC" w14:textId="214DB700" w:rsidR="00E500BC" w:rsidRPr="00E31861" w:rsidRDefault="00E732B9" w:rsidP="00237E3E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Dörfli A31</w:t>
            </w:r>
          </w:p>
          <w:p w14:paraId="2D36FFAC" w14:textId="77777777" w:rsidR="00E500BC" w:rsidRPr="00E31861" w:rsidRDefault="00E500BC" w:rsidP="00237E3E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E31861">
              <w:rPr>
                <w:rFonts w:cs="Arial"/>
                <w:sz w:val="18"/>
                <w:szCs w:val="18"/>
                <w:lang w:val="it-IT"/>
              </w:rPr>
              <w:t>8306 Brüttisellen</w:t>
            </w:r>
          </w:p>
          <w:p w14:paraId="31FB444C" w14:textId="77777777" w:rsidR="00E500BC" w:rsidRPr="00E31861" w:rsidRDefault="00E500BC" w:rsidP="00237E3E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E31861">
              <w:rPr>
                <w:rFonts w:cs="Arial"/>
                <w:sz w:val="18"/>
                <w:szCs w:val="18"/>
                <w:lang w:val="it-IT"/>
              </w:rPr>
              <w:t>076 323 99 90</w:t>
            </w:r>
          </w:p>
          <w:p w14:paraId="0F77F725" w14:textId="1DF12774" w:rsidR="00481E5C" w:rsidRPr="00B12B84" w:rsidRDefault="00E31861" w:rsidP="00237E3E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6"/>
                <w:szCs w:val="16"/>
                <w:lang w:val="it-IT"/>
              </w:rPr>
            </w:pPr>
            <w:r w:rsidRPr="00B12B84">
              <w:rPr>
                <w:sz w:val="18"/>
                <w:szCs w:val="18"/>
                <w:lang w:val="it-IT"/>
              </w:rPr>
              <w:t>iliana.</w:t>
            </w:r>
            <w:r w:rsidR="00B12B84" w:rsidRPr="00B12B84">
              <w:rPr>
                <w:sz w:val="18"/>
                <w:szCs w:val="18"/>
                <w:lang w:val="it-IT"/>
              </w:rPr>
              <w:t>squalli@frauen-bruettiellen.c</w:t>
            </w:r>
            <w:r w:rsidR="00B12B84">
              <w:rPr>
                <w:sz w:val="18"/>
                <w:szCs w:val="18"/>
                <w:lang w:val="it-IT"/>
              </w:rPr>
              <w:t>h</w:t>
            </w:r>
          </w:p>
        </w:tc>
      </w:tr>
      <w:tr w:rsidR="00202637" w:rsidRPr="00CA705B" w14:paraId="438BE89F" w14:textId="77777777" w:rsidTr="00AF202E">
        <w:trPr>
          <w:gridAfter w:val="1"/>
          <w:wAfter w:w="143" w:type="dxa"/>
        </w:trPr>
        <w:tc>
          <w:tcPr>
            <w:tcW w:w="2693" w:type="dxa"/>
          </w:tcPr>
          <w:p w14:paraId="28F776DC" w14:textId="3DD510A8" w:rsidR="00E500BC" w:rsidRPr="00202637" w:rsidRDefault="0017330A" w:rsidP="00E916F9">
            <w:pPr>
              <w:widowControl w:val="0"/>
              <w:numPr>
                <w:ilvl w:val="0"/>
                <w:numId w:val="19"/>
              </w:numPr>
              <w:tabs>
                <w:tab w:val="clear" w:pos="397"/>
                <w:tab w:val="num" w:pos="229"/>
              </w:tabs>
              <w:autoSpaceDE w:val="0"/>
              <w:autoSpaceDN w:val="0"/>
              <w:adjustRightInd w:val="0"/>
              <w:spacing w:before="60"/>
              <w:ind w:left="227" w:hanging="227"/>
              <w:rPr>
                <w:rFonts w:cs="Arial"/>
                <w:i/>
                <w:iCs/>
                <w:sz w:val="18"/>
                <w:szCs w:val="18"/>
                <w:lang w:val="de-DE"/>
              </w:rPr>
            </w:pPr>
            <w:r>
              <w:rPr>
                <w:rFonts w:cs="Arial"/>
                <w:i/>
                <w:iCs/>
                <w:sz w:val="18"/>
                <w:szCs w:val="18"/>
                <w:lang w:val="de-DE"/>
              </w:rPr>
              <w:t>L</w:t>
            </w:r>
            <w:r w:rsidR="009B3FF7">
              <w:rPr>
                <w:rFonts w:cs="Arial"/>
                <w:i/>
                <w:iCs/>
                <w:sz w:val="18"/>
                <w:szCs w:val="18"/>
                <w:lang w:val="de-DE"/>
              </w:rPr>
              <w:t>ad</w:t>
            </w:r>
            <w:r w:rsidR="00E500BC" w:rsidRPr="00202637">
              <w:rPr>
                <w:rFonts w:cs="Arial"/>
                <w:i/>
                <w:iCs/>
                <w:sz w:val="18"/>
                <w:szCs w:val="18"/>
                <w:lang w:val="de-DE"/>
              </w:rPr>
              <w:t>ysingers</w:t>
            </w:r>
            <w:r w:rsidR="00E500BC" w:rsidRPr="00202637">
              <w:rPr>
                <w:rFonts w:cs="Arial"/>
                <w:i/>
                <w:iCs/>
                <w:sz w:val="18"/>
                <w:szCs w:val="18"/>
                <w:lang w:val="de-DE"/>
              </w:rPr>
              <w:br/>
              <w:t>(Untergruppe Frauen Brüttisellen)</w:t>
            </w:r>
          </w:p>
        </w:tc>
        <w:tc>
          <w:tcPr>
            <w:tcW w:w="3685" w:type="dxa"/>
          </w:tcPr>
          <w:p w14:paraId="38979A42" w14:textId="77777777" w:rsidR="00F27FB6" w:rsidRPr="00202637" w:rsidRDefault="00F27FB6" w:rsidP="00F27FB6">
            <w:pPr>
              <w:spacing w:before="60"/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>Singtreff für Frauen</w:t>
            </w:r>
          </w:p>
          <w:p w14:paraId="2B05A2A1" w14:textId="77777777" w:rsidR="00E500BC" w:rsidRPr="00202637" w:rsidRDefault="00E500BC" w:rsidP="00F27FB6">
            <w:pPr>
              <w:spacing w:before="60"/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>jeden zweiten MO im Monat, 18.30</w:t>
            </w:r>
            <w:r w:rsidR="00F27FB6" w:rsidRPr="00202637">
              <w:rPr>
                <w:sz w:val="18"/>
                <w:szCs w:val="18"/>
              </w:rPr>
              <w:t xml:space="preserve"> – </w:t>
            </w:r>
            <w:r w:rsidRPr="00202637">
              <w:rPr>
                <w:sz w:val="18"/>
                <w:szCs w:val="18"/>
              </w:rPr>
              <w:t>20.00 Uhr, Gsellhof Brüttisellen</w:t>
            </w:r>
          </w:p>
        </w:tc>
        <w:tc>
          <w:tcPr>
            <w:tcW w:w="3259" w:type="dxa"/>
            <w:gridSpan w:val="2"/>
          </w:tcPr>
          <w:p w14:paraId="123CCD5D" w14:textId="77777777" w:rsidR="00E500BC" w:rsidRPr="00202637" w:rsidRDefault="00E500BC" w:rsidP="00264C86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Mariann Kammerer</w:t>
            </w:r>
          </w:p>
          <w:p w14:paraId="419F1837" w14:textId="77777777" w:rsidR="00E500BC" w:rsidRPr="00202637" w:rsidRDefault="00E500BC" w:rsidP="00264C86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Im Talacher 18</w:t>
            </w:r>
          </w:p>
          <w:p w14:paraId="0F70CF00" w14:textId="77777777" w:rsidR="00E500BC" w:rsidRPr="00202637" w:rsidRDefault="00E500BC" w:rsidP="00264C86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8306 Brüttisellen</w:t>
            </w:r>
          </w:p>
          <w:p w14:paraId="75C1DE61" w14:textId="77777777" w:rsidR="00E500BC" w:rsidRPr="00202637" w:rsidRDefault="00D1172C" w:rsidP="00264C86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079 685 99 54</w:t>
            </w:r>
          </w:p>
          <w:p w14:paraId="297D35F6" w14:textId="123B9499" w:rsidR="00481E5C" w:rsidRPr="00E31861" w:rsidRDefault="00E31861" w:rsidP="00264C86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mariann.kammerer</w:t>
            </w:r>
            <w:r w:rsidR="00B12B84">
              <w:rPr>
                <w:rFonts w:cs="Arial"/>
                <w:sz w:val="18"/>
                <w:szCs w:val="18"/>
                <w:lang w:val="it-IT"/>
              </w:rPr>
              <w:t>-landolt@frauen-bruettisellen.ch</w:t>
            </w:r>
          </w:p>
        </w:tc>
      </w:tr>
      <w:tr w:rsidR="00202637" w:rsidRPr="00CA705B" w14:paraId="56661672" w14:textId="77777777" w:rsidTr="00AF202E">
        <w:tc>
          <w:tcPr>
            <w:tcW w:w="2693" w:type="dxa"/>
            <w:tcBorders>
              <w:bottom w:val="single" w:sz="4" w:space="0" w:color="auto"/>
            </w:tcBorders>
          </w:tcPr>
          <w:p w14:paraId="6967F5D3" w14:textId="77777777" w:rsidR="00E500BC" w:rsidRPr="00202637" w:rsidRDefault="00E500BC" w:rsidP="00E916F9">
            <w:pPr>
              <w:widowControl w:val="0"/>
              <w:numPr>
                <w:ilvl w:val="0"/>
                <w:numId w:val="19"/>
              </w:numPr>
              <w:tabs>
                <w:tab w:val="clear" w:pos="397"/>
                <w:tab w:val="num" w:pos="229"/>
              </w:tabs>
              <w:autoSpaceDE w:val="0"/>
              <w:autoSpaceDN w:val="0"/>
              <w:adjustRightInd w:val="0"/>
              <w:spacing w:before="60"/>
              <w:ind w:left="227" w:hanging="227"/>
              <w:rPr>
                <w:rFonts w:cs="Arial"/>
                <w:i/>
                <w:iCs/>
                <w:sz w:val="18"/>
                <w:szCs w:val="18"/>
                <w:lang w:val="de-DE"/>
              </w:rPr>
            </w:pPr>
            <w:r w:rsidRPr="00202637">
              <w:rPr>
                <w:rFonts w:cs="Arial"/>
                <w:i/>
                <w:iCs/>
                <w:sz w:val="18"/>
                <w:szCs w:val="18"/>
                <w:lang w:val="de-DE"/>
              </w:rPr>
              <w:t>Atemturnen 60+</w:t>
            </w:r>
            <w:r w:rsidRPr="00202637">
              <w:rPr>
                <w:rFonts w:cs="Arial"/>
                <w:i/>
                <w:iCs/>
                <w:sz w:val="18"/>
                <w:szCs w:val="18"/>
                <w:lang w:val="de-DE"/>
              </w:rPr>
              <w:br/>
              <w:t>(Untergruppe Frauen Brüttisellen)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544E863A" w14:textId="77777777" w:rsidR="00E500BC" w:rsidRPr="00202637" w:rsidRDefault="00E500BC" w:rsidP="00AD7344">
            <w:pPr>
              <w:spacing w:before="60"/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>Atem- und Bewegungstraining in fröhlicher Runde</w:t>
            </w:r>
          </w:p>
          <w:p w14:paraId="63805275" w14:textId="77777777" w:rsidR="00E500BC" w:rsidRPr="00202637" w:rsidRDefault="00E500BC" w:rsidP="00F27FB6">
            <w:pPr>
              <w:spacing w:before="60"/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 xml:space="preserve">MO, 09.15 </w:t>
            </w:r>
            <w:r w:rsidR="00F27FB6" w:rsidRPr="00202637">
              <w:rPr>
                <w:sz w:val="18"/>
                <w:szCs w:val="18"/>
              </w:rPr>
              <w:t xml:space="preserve">– </w:t>
            </w:r>
            <w:r w:rsidRPr="00202637">
              <w:rPr>
                <w:sz w:val="18"/>
                <w:szCs w:val="18"/>
              </w:rPr>
              <w:t>10.15 Uhr, Gsellhof Brüttisellen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14:paraId="06274D89" w14:textId="14A4E4C6" w:rsidR="00E500BC" w:rsidRPr="00202637" w:rsidRDefault="00E500BC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Ursula Forster</w:t>
            </w:r>
          </w:p>
          <w:p w14:paraId="2CD6354C" w14:textId="77777777" w:rsidR="00E500BC" w:rsidRPr="00202637" w:rsidRDefault="00E500BC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Dorfstr. 59b</w:t>
            </w:r>
          </w:p>
          <w:p w14:paraId="30C764C0" w14:textId="77777777" w:rsidR="00E500BC" w:rsidRPr="00202637" w:rsidRDefault="00E500BC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8620 Wetzikon</w:t>
            </w:r>
          </w:p>
          <w:p w14:paraId="6C70DFCE" w14:textId="644F05B5" w:rsidR="00E500BC" w:rsidRPr="00202637" w:rsidRDefault="00E500BC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 xml:space="preserve">044 </w:t>
            </w:r>
            <w:r w:rsidR="00E31861">
              <w:rPr>
                <w:rFonts w:cs="Arial"/>
                <w:sz w:val="18"/>
                <w:szCs w:val="18"/>
                <w:lang w:val="it-IT"/>
              </w:rPr>
              <w:t>946 84 32</w:t>
            </w:r>
          </w:p>
          <w:p w14:paraId="4146DBAB" w14:textId="113C5D77" w:rsidR="00481E5C" w:rsidRPr="00E31861" w:rsidRDefault="00B12B84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u</w:t>
            </w:r>
            <w:r w:rsidR="00E31861">
              <w:rPr>
                <w:rFonts w:cs="Arial"/>
                <w:sz w:val="18"/>
                <w:szCs w:val="18"/>
                <w:lang w:val="it-IT"/>
              </w:rPr>
              <w:t>rsula</w:t>
            </w:r>
            <w:r>
              <w:rPr>
                <w:rFonts w:cs="Arial"/>
                <w:sz w:val="18"/>
                <w:szCs w:val="18"/>
                <w:lang w:val="it-IT"/>
              </w:rPr>
              <w:t>.forster@frauen-bruettisellen.ch</w:t>
            </w:r>
          </w:p>
        </w:tc>
      </w:tr>
      <w:tr w:rsidR="00202637" w:rsidRPr="00BE5015" w14:paraId="118161BD" w14:textId="77777777" w:rsidTr="00AF202E">
        <w:tc>
          <w:tcPr>
            <w:tcW w:w="2693" w:type="dxa"/>
            <w:tcBorders>
              <w:top w:val="nil"/>
            </w:tcBorders>
          </w:tcPr>
          <w:p w14:paraId="2577FFC3" w14:textId="77777777" w:rsidR="005A142D" w:rsidRPr="00202637" w:rsidRDefault="005A142D" w:rsidP="00915215">
            <w:pPr>
              <w:rPr>
                <w:rFonts w:cs="Arial"/>
                <w:i/>
                <w:iCs/>
                <w:sz w:val="18"/>
                <w:szCs w:val="18"/>
                <w:lang w:val="it-IT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t>Frauenverein Wangen</w:t>
            </w:r>
          </w:p>
        </w:tc>
        <w:tc>
          <w:tcPr>
            <w:tcW w:w="3685" w:type="dxa"/>
            <w:tcBorders>
              <w:top w:val="nil"/>
            </w:tcBorders>
          </w:tcPr>
          <w:p w14:paraId="079BA858" w14:textId="77777777" w:rsidR="005A142D" w:rsidRPr="00202637" w:rsidRDefault="005A142D" w:rsidP="00915215">
            <w:pPr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>Soziale Aufgaben im Interessenbereich der Frauen des Dorfes, Zusammenarbeit mit Alterskommission und Kirchenpflege</w:t>
            </w:r>
            <w:r w:rsidR="00F27FB6" w:rsidRPr="00202637">
              <w:rPr>
                <w:sz w:val="18"/>
                <w:szCs w:val="18"/>
              </w:rPr>
              <w:t>.</w:t>
            </w:r>
          </w:p>
        </w:tc>
        <w:tc>
          <w:tcPr>
            <w:tcW w:w="3402" w:type="dxa"/>
            <w:gridSpan w:val="3"/>
            <w:tcBorders>
              <w:top w:val="nil"/>
            </w:tcBorders>
          </w:tcPr>
          <w:p w14:paraId="3D81F3FB" w14:textId="5A9ED467" w:rsidR="005A142D" w:rsidRPr="00202637" w:rsidRDefault="00CD4151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Nadine Meier</w:t>
            </w:r>
          </w:p>
          <w:p w14:paraId="3D79C3F1" w14:textId="434DE374" w:rsidR="005A142D" w:rsidRDefault="00CD4151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Tubstrasse 7</w:t>
            </w:r>
          </w:p>
          <w:p w14:paraId="1E1BB0A9" w14:textId="4EA81C81" w:rsidR="00CD4151" w:rsidRDefault="00CD4151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8602 Wangen</w:t>
            </w:r>
          </w:p>
          <w:p w14:paraId="225A62DF" w14:textId="6D7B49FF" w:rsidR="00837EC1" w:rsidRPr="00202637" w:rsidRDefault="00837EC1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079 946 84 32</w:t>
            </w:r>
          </w:p>
          <w:p w14:paraId="035ED3A4" w14:textId="44AAFA0C" w:rsidR="00481E5C" w:rsidRPr="006D7766" w:rsidRDefault="00837EC1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hyperlink r:id="rId20" w:history="1">
              <w:r w:rsidRPr="006D7766">
                <w:rPr>
                  <w:rStyle w:val="Hyperlink"/>
                  <w:rFonts w:cs="Arial"/>
                  <w:color w:val="auto"/>
                  <w:sz w:val="18"/>
                  <w:szCs w:val="18"/>
                  <w:u w:val="none"/>
                  <w:lang w:val="it-IT"/>
                </w:rPr>
                <w:t>kontakt</w:t>
              </w:r>
              <w:r w:rsidR="00481E5C" w:rsidRPr="006D7766">
                <w:rPr>
                  <w:rStyle w:val="Hyperlink"/>
                  <w:rFonts w:cs="Arial"/>
                  <w:color w:val="auto"/>
                  <w:sz w:val="18"/>
                  <w:szCs w:val="18"/>
                  <w:u w:val="none"/>
                  <w:lang w:val="it-IT"/>
                </w:rPr>
                <w:t>@frauenverein-wangen.ch</w:t>
              </w:r>
            </w:hyperlink>
          </w:p>
          <w:p w14:paraId="67E9DAF2" w14:textId="77777777" w:rsidR="00481E5C" w:rsidRPr="006D7766" w:rsidRDefault="00481E5C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hyperlink r:id="rId21" w:history="1">
              <w:r w:rsidRPr="006D7766">
                <w:rPr>
                  <w:rStyle w:val="Hyperlink"/>
                  <w:rFonts w:cs="Arial"/>
                  <w:color w:val="auto"/>
                  <w:sz w:val="18"/>
                  <w:szCs w:val="18"/>
                  <w:u w:val="none"/>
                  <w:lang w:val="it-IT"/>
                </w:rPr>
                <w:t>www.frauenverein-wangen.ch</w:t>
              </w:r>
            </w:hyperlink>
          </w:p>
        </w:tc>
      </w:tr>
      <w:tr w:rsidR="00202637" w:rsidRPr="00202637" w14:paraId="595A64C8" w14:textId="77777777" w:rsidTr="00AF202E">
        <w:tc>
          <w:tcPr>
            <w:tcW w:w="2693" w:type="dxa"/>
            <w:tcBorders>
              <w:bottom w:val="single" w:sz="4" w:space="0" w:color="auto"/>
            </w:tcBorders>
          </w:tcPr>
          <w:p w14:paraId="2B8F51C0" w14:textId="77777777" w:rsidR="005A142D" w:rsidRPr="00202637" w:rsidRDefault="005A142D" w:rsidP="00915215">
            <w:pPr>
              <w:widowControl w:val="0"/>
              <w:numPr>
                <w:ilvl w:val="0"/>
                <w:numId w:val="19"/>
              </w:numPr>
              <w:tabs>
                <w:tab w:val="clear" w:pos="397"/>
                <w:tab w:val="num" w:pos="229"/>
              </w:tabs>
              <w:autoSpaceDE w:val="0"/>
              <w:autoSpaceDN w:val="0"/>
              <w:adjustRightInd w:val="0"/>
              <w:ind w:left="227" w:hanging="227"/>
              <w:rPr>
                <w:rFonts w:cs="Arial"/>
                <w:i/>
                <w:iCs/>
                <w:sz w:val="18"/>
                <w:szCs w:val="18"/>
                <w:lang w:val="de-DE"/>
              </w:rPr>
            </w:pPr>
            <w:r w:rsidRPr="00202637">
              <w:rPr>
                <w:rFonts w:cs="Arial"/>
                <w:i/>
                <w:iCs/>
                <w:sz w:val="18"/>
                <w:szCs w:val="18"/>
                <w:lang w:val="de-DE"/>
              </w:rPr>
              <w:t>Aktivi Fraue</w:t>
            </w:r>
            <w:r w:rsidRPr="00202637">
              <w:rPr>
                <w:rFonts w:cs="Arial"/>
                <w:i/>
                <w:iCs/>
                <w:sz w:val="18"/>
                <w:szCs w:val="18"/>
                <w:lang w:val="de-DE"/>
              </w:rPr>
              <w:br/>
              <w:t>(Untergruppe Frauenverein Wangen)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343FEE2B" w14:textId="77777777" w:rsidR="005A142D" w:rsidRPr="00202637" w:rsidRDefault="005A142D" w:rsidP="00915215">
            <w:pPr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 xml:space="preserve">Frauen um die 60, jeden </w:t>
            </w:r>
            <w:r w:rsidR="00F27FB6" w:rsidRPr="00202637">
              <w:rPr>
                <w:sz w:val="18"/>
                <w:szCs w:val="18"/>
              </w:rPr>
              <w:t>ersten</w:t>
            </w:r>
            <w:r w:rsidRPr="00202637">
              <w:rPr>
                <w:sz w:val="18"/>
                <w:szCs w:val="18"/>
              </w:rPr>
              <w:t xml:space="preserve"> DI im Monat, ab 19.30 Uhr, Rest. Sternen, Wangen (1. Stock)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14:paraId="699B2177" w14:textId="77777777" w:rsidR="002B0642" w:rsidRPr="00202637" w:rsidRDefault="002B0642" w:rsidP="002B0642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Ilse Dore Quednau</w:t>
            </w:r>
          </w:p>
          <w:p w14:paraId="7F5FCAC9" w14:textId="77777777" w:rsidR="002B0642" w:rsidRPr="00202637" w:rsidRDefault="002B0642" w:rsidP="002B0642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Holzrai 40</w:t>
            </w:r>
          </w:p>
          <w:p w14:paraId="18F38B31" w14:textId="77777777" w:rsidR="002B0642" w:rsidRPr="00202637" w:rsidRDefault="002B0642" w:rsidP="002B0642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8602 Wangen</w:t>
            </w:r>
          </w:p>
          <w:p w14:paraId="522F882E" w14:textId="77777777" w:rsidR="002B0642" w:rsidRPr="00202637" w:rsidRDefault="002B0642" w:rsidP="002B0642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044 833 24 69</w:t>
            </w:r>
          </w:p>
          <w:p w14:paraId="10F9C72B" w14:textId="04881B17" w:rsidR="005A142D" w:rsidRPr="00202637" w:rsidRDefault="002B0642" w:rsidP="002B0642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hyperlink r:id="rId22" w:history="1">
              <w:r w:rsidRPr="00202637">
                <w:rPr>
                  <w:rStyle w:val="Hyperlink"/>
                  <w:color w:val="auto"/>
                  <w:sz w:val="18"/>
                  <w:szCs w:val="18"/>
                  <w:u w:val="none"/>
                  <w:lang w:val="it-IT"/>
                </w:rPr>
                <w:t>quednau@bluewin.ch</w:t>
              </w:r>
            </w:hyperlink>
          </w:p>
        </w:tc>
      </w:tr>
      <w:tr w:rsidR="00202637" w:rsidRPr="00CA705B" w14:paraId="489A6B76" w14:textId="77777777" w:rsidTr="00AF202E">
        <w:tc>
          <w:tcPr>
            <w:tcW w:w="2693" w:type="dxa"/>
            <w:tcBorders>
              <w:top w:val="nil"/>
            </w:tcBorders>
          </w:tcPr>
          <w:p w14:paraId="771493D7" w14:textId="77777777" w:rsidR="005A142D" w:rsidRPr="00202637" w:rsidRDefault="005A142D" w:rsidP="00915215">
            <w:pPr>
              <w:widowControl w:val="0"/>
              <w:numPr>
                <w:ilvl w:val="0"/>
                <w:numId w:val="19"/>
              </w:numPr>
              <w:tabs>
                <w:tab w:val="clear" w:pos="397"/>
                <w:tab w:val="num" w:pos="229"/>
              </w:tabs>
              <w:autoSpaceDE w:val="0"/>
              <w:autoSpaceDN w:val="0"/>
              <w:adjustRightInd w:val="0"/>
              <w:ind w:left="227" w:hanging="227"/>
              <w:rPr>
                <w:rFonts w:cs="Arial"/>
                <w:i/>
                <w:iCs/>
                <w:sz w:val="18"/>
                <w:szCs w:val="18"/>
                <w:lang w:val="de-DE"/>
              </w:rPr>
            </w:pPr>
            <w:r w:rsidRPr="00202637">
              <w:rPr>
                <w:rFonts w:cs="Arial"/>
                <w:i/>
                <w:iCs/>
                <w:sz w:val="18"/>
                <w:szCs w:val="18"/>
                <w:lang w:val="de-DE"/>
              </w:rPr>
              <w:t>Babysittervermittlung</w:t>
            </w:r>
            <w:r w:rsidRPr="00202637">
              <w:rPr>
                <w:rFonts w:cs="Arial"/>
                <w:i/>
                <w:iCs/>
                <w:sz w:val="18"/>
                <w:szCs w:val="18"/>
                <w:lang w:val="de-DE"/>
              </w:rPr>
              <w:br/>
              <w:t>(Untergruppe Frauenverein Wangen)</w:t>
            </w:r>
          </w:p>
        </w:tc>
        <w:tc>
          <w:tcPr>
            <w:tcW w:w="3685" w:type="dxa"/>
            <w:tcBorders>
              <w:top w:val="nil"/>
            </w:tcBorders>
          </w:tcPr>
          <w:p w14:paraId="6B78A5AD" w14:textId="77777777" w:rsidR="005A142D" w:rsidRPr="00202637" w:rsidRDefault="005A142D" w:rsidP="00915215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tcBorders>
              <w:top w:val="nil"/>
            </w:tcBorders>
          </w:tcPr>
          <w:p w14:paraId="0E78C062" w14:textId="77777777" w:rsidR="005A142D" w:rsidRPr="00202637" w:rsidRDefault="005A142D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Katrin Weber</w:t>
            </w:r>
          </w:p>
          <w:p w14:paraId="49791DAF" w14:textId="77777777" w:rsidR="005A142D" w:rsidRPr="00202637" w:rsidRDefault="005A142D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Hegnaustrasse 42</w:t>
            </w:r>
          </w:p>
          <w:p w14:paraId="46749140" w14:textId="77777777" w:rsidR="005A142D" w:rsidRPr="00202637" w:rsidRDefault="005A142D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8602 Wangen</w:t>
            </w:r>
          </w:p>
          <w:p w14:paraId="00F51374" w14:textId="77777777" w:rsidR="005A142D" w:rsidRPr="00202637" w:rsidRDefault="005A142D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044 833 71 72</w:t>
            </w:r>
          </w:p>
          <w:p w14:paraId="54F7FC64" w14:textId="6C708BB9" w:rsidR="00481E5C" w:rsidRPr="009A324C" w:rsidRDefault="005A142D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4"/>
                <w:szCs w:val="14"/>
                <w:lang w:val="it-IT"/>
              </w:rPr>
            </w:pPr>
            <w:hyperlink r:id="rId23" w:history="1">
              <w:r w:rsidRPr="00B84A3E">
                <w:rPr>
                  <w:sz w:val="18"/>
                  <w:szCs w:val="18"/>
                  <w:lang w:val="it-IT"/>
                </w:rPr>
                <w:t>katrin.weber.bruengger@gmail.com</w:t>
              </w:r>
            </w:hyperlink>
          </w:p>
        </w:tc>
      </w:tr>
      <w:tr w:rsidR="00202637" w:rsidRPr="00202637" w14:paraId="24DF2DB1" w14:textId="77777777" w:rsidTr="00AF202E">
        <w:tc>
          <w:tcPr>
            <w:tcW w:w="2693" w:type="dxa"/>
          </w:tcPr>
          <w:p w14:paraId="671958B8" w14:textId="77777777" w:rsidR="005A142D" w:rsidRPr="00202637" w:rsidRDefault="005A142D" w:rsidP="00915215">
            <w:pPr>
              <w:widowControl w:val="0"/>
              <w:numPr>
                <w:ilvl w:val="0"/>
                <w:numId w:val="19"/>
              </w:numPr>
              <w:tabs>
                <w:tab w:val="clear" w:pos="397"/>
                <w:tab w:val="num" w:pos="229"/>
              </w:tabs>
              <w:autoSpaceDE w:val="0"/>
              <w:autoSpaceDN w:val="0"/>
              <w:adjustRightInd w:val="0"/>
              <w:ind w:left="227" w:hanging="227"/>
              <w:rPr>
                <w:rFonts w:cs="Arial"/>
                <w:i/>
                <w:iCs/>
                <w:sz w:val="18"/>
                <w:szCs w:val="18"/>
                <w:lang w:val="de-DE"/>
              </w:rPr>
            </w:pPr>
            <w:r w:rsidRPr="00202637">
              <w:rPr>
                <w:rFonts w:cs="Arial"/>
                <w:i/>
                <w:iCs/>
                <w:sz w:val="18"/>
                <w:szCs w:val="18"/>
                <w:lang w:val="de-DE"/>
              </w:rPr>
              <w:t>Gymnastik für Frauen</w:t>
            </w:r>
            <w:r w:rsidRPr="00202637">
              <w:rPr>
                <w:rFonts w:cs="Arial"/>
                <w:i/>
                <w:iCs/>
                <w:sz w:val="18"/>
                <w:szCs w:val="18"/>
                <w:lang w:val="de-DE"/>
              </w:rPr>
              <w:br/>
              <w:t>(Untergruppe Frauenverein Wangen; vormals Seniorenturnen)</w:t>
            </w:r>
          </w:p>
        </w:tc>
        <w:tc>
          <w:tcPr>
            <w:tcW w:w="3685" w:type="dxa"/>
          </w:tcPr>
          <w:p w14:paraId="526D764A" w14:textId="77777777" w:rsidR="005A142D" w:rsidRPr="00202637" w:rsidRDefault="005A142D" w:rsidP="00915215">
            <w:pPr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 xml:space="preserve">Jeweils am DI im Schurterhaus Wangen: </w:t>
            </w:r>
          </w:p>
          <w:p w14:paraId="4C5FE0DB" w14:textId="77777777" w:rsidR="005A142D" w:rsidRPr="00202637" w:rsidRDefault="00F27FB6" w:rsidP="00915215">
            <w:pPr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>08.30 –</w:t>
            </w:r>
            <w:r w:rsidR="005A142D" w:rsidRPr="00202637">
              <w:rPr>
                <w:sz w:val="18"/>
                <w:szCs w:val="18"/>
              </w:rPr>
              <w:t xml:space="preserve"> 09.25 Uhr</w:t>
            </w:r>
            <w:r w:rsidRPr="00202637">
              <w:rPr>
                <w:sz w:val="18"/>
                <w:szCs w:val="18"/>
              </w:rPr>
              <w:t xml:space="preserve"> Gymnastik Frauen 1 </w:t>
            </w:r>
            <w:r w:rsidRPr="00202637">
              <w:rPr>
                <w:sz w:val="18"/>
                <w:szCs w:val="18"/>
              </w:rPr>
              <w:br/>
              <w:t xml:space="preserve">09.30 – </w:t>
            </w:r>
            <w:r w:rsidR="005A142D" w:rsidRPr="00202637">
              <w:rPr>
                <w:sz w:val="18"/>
                <w:szCs w:val="18"/>
              </w:rPr>
              <w:t>10.25 Uhr, Gymnastik Frauen 2</w:t>
            </w:r>
            <w:r w:rsidR="005A142D" w:rsidRPr="00202637">
              <w:rPr>
                <w:sz w:val="18"/>
                <w:szCs w:val="18"/>
              </w:rPr>
              <w:br/>
              <w:t xml:space="preserve">10.30 </w:t>
            </w:r>
            <w:r w:rsidRPr="00202637">
              <w:rPr>
                <w:sz w:val="18"/>
                <w:szCs w:val="18"/>
              </w:rPr>
              <w:t xml:space="preserve">– </w:t>
            </w:r>
            <w:r w:rsidR="005A142D" w:rsidRPr="00202637">
              <w:rPr>
                <w:sz w:val="18"/>
                <w:szCs w:val="18"/>
              </w:rPr>
              <w:t>11.25 Uhr, Soft-Gymnastik Frauen</w:t>
            </w:r>
          </w:p>
        </w:tc>
        <w:tc>
          <w:tcPr>
            <w:tcW w:w="3402" w:type="dxa"/>
            <w:gridSpan w:val="3"/>
          </w:tcPr>
          <w:p w14:paraId="15420196" w14:textId="77777777" w:rsidR="005A142D" w:rsidRPr="009A324C" w:rsidRDefault="005A142D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9A324C">
              <w:rPr>
                <w:rFonts w:cs="Arial"/>
                <w:sz w:val="18"/>
                <w:szCs w:val="18"/>
                <w:lang w:val="it-IT"/>
              </w:rPr>
              <w:t>Simone Gasser</w:t>
            </w:r>
          </w:p>
          <w:p w14:paraId="20438AAC" w14:textId="77777777" w:rsidR="005A142D" w:rsidRPr="009A324C" w:rsidRDefault="005A142D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9A324C">
              <w:rPr>
                <w:rFonts w:cs="Arial"/>
                <w:sz w:val="18"/>
                <w:szCs w:val="18"/>
                <w:lang w:val="it-IT"/>
              </w:rPr>
              <w:t>Moosstrasse 50</w:t>
            </w:r>
          </w:p>
          <w:p w14:paraId="5A2B9E48" w14:textId="77777777" w:rsidR="005A142D" w:rsidRPr="009A324C" w:rsidRDefault="005A142D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9A324C">
              <w:rPr>
                <w:rFonts w:cs="Arial"/>
                <w:sz w:val="18"/>
                <w:szCs w:val="18"/>
                <w:lang w:val="it-IT"/>
              </w:rPr>
              <w:t>8630 Rüti</w:t>
            </w:r>
          </w:p>
          <w:p w14:paraId="56641A07" w14:textId="77777777" w:rsidR="005A142D" w:rsidRPr="009A324C" w:rsidRDefault="005A142D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9A324C">
              <w:rPr>
                <w:rFonts w:cs="Arial"/>
                <w:sz w:val="18"/>
                <w:szCs w:val="18"/>
                <w:lang w:val="it-IT"/>
              </w:rPr>
              <w:t>079 507 43 68</w:t>
            </w:r>
          </w:p>
          <w:p w14:paraId="594771A2" w14:textId="77777777" w:rsidR="00481E5C" w:rsidRPr="00202637" w:rsidRDefault="00481E5C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hyperlink r:id="rId24" w:history="1">
              <w:r w:rsidRPr="009A324C">
                <w:rPr>
                  <w:rStyle w:val="Hyperlink"/>
                  <w:rFonts w:cs="Arial"/>
                  <w:color w:val="auto"/>
                  <w:sz w:val="18"/>
                  <w:szCs w:val="18"/>
                  <w:u w:val="none"/>
                  <w:lang w:val="it-IT"/>
                </w:rPr>
                <w:t>info@simonia.ch</w:t>
              </w:r>
            </w:hyperlink>
          </w:p>
        </w:tc>
      </w:tr>
      <w:tr w:rsidR="00202637" w:rsidRPr="00202637" w14:paraId="7CA6EB4D" w14:textId="77777777" w:rsidTr="00AF202E">
        <w:tc>
          <w:tcPr>
            <w:tcW w:w="2693" w:type="dxa"/>
          </w:tcPr>
          <w:p w14:paraId="20E8B0FA" w14:textId="77777777" w:rsidR="005A142D" w:rsidRPr="00202637" w:rsidRDefault="005A142D" w:rsidP="00915215">
            <w:pPr>
              <w:widowControl w:val="0"/>
              <w:numPr>
                <w:ilvl w:val="0"/>
                <w:numId w:val="19"/>
              </w:numPr>
              <w:tabs>
                <w:tab w:val="clear" w:pos="397"/>
                <w:tab w:val="num" w:pos="229"/>
              </w:tabs>
              <w:autoSpaceDE w:val="0"/>
              <w:autoSpaceDN w:val="0"/>
              <w:adjustRightInd w:val="0"/>
              <w:ind w:left="227" w:hanging="227"/>
              <w:rPr>
                <w:rFonts w:cs="Arial"/>
                <w:i/>
                <w:iCs/>
                <w:sz w:val="18"/>
                <w:szCs w:val="18"/>
                <w:lang w:val="de-DE"/>
              </w:rPr>
            </w:pPr>
            <w:r w:rsidRPr="00202637">
              <w:rPr>
                <w:rFonts w:cs="Arial"/>
                <w:i/>
                <w:iCs/>
                <w:sz w:val="18"/>
                <w:szCs w:val="18"/>
                <w:lang w:val="de-DE"/>
              </w:rPr>
              <w:t>Lauftreff</w:t>
            </w:r>
            <w:r w:rsidRPr="00202637">
              <w:rPr>
                <w:rFonts w:cs="Arial"/>
                <w:i/>
                <w:iCs/>
                <w:sz w:val="18"/>
                <w:szCs w:val="18"/>
                <w:lang w:val="de-DE"/>
              </w:rPr>
              <w:br/>
              <w:t>(Untergruppe Frauenverein Wangen)</w:t>
            </w:r>
          </w:p>
        </w:tc>
        <w:tc>
          <w:tcPr>
            <w:tcW w:w="3685" w:type="dxa"/>
          </w:tcPr>
          <w:p w14:paraId="19DA19D9" w14:textId="77777777" w:rsidR="00F27FB6" w:rsidRPr="00202637" w:rsidRDefault="00F27FB6" w:rsidP="00915215">
            <w:pPr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>Walken: DI und DO, 09.00 Uhr</w:t>
            </w:r>
          </w:p>
          <w:p w14:paraId="2C8AD334" w14:textId="77777777" w:rsidR="005A142D" w:rsidRPr="00202637" w:rsidRDefault="005A142D" w:rsidP="00915215">
            <w:pPr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 xml:space="preserve">(weitere Angaben siehe </w:t>
            </w:r>
            <w:r w:rsidR="00F27FB6" w:rsidRPr="00202637">
              <w:rPr>
                <w:sz w:val="18"/>
                <w:szCs w:val="18"/>
              </w:rPr>
              <w:t>Vereinskasten</w:t>
            </w:r>
            <w:r w:rsidRPr="00202637">
              <w:rPr>
                <w:sz w:val="18"/>
                <w:szCs w:val="18"/>
              </w:rPr>
              <w:t xml:space="preserve"> beim Volg)</w:t>
            </w:r>
          </w:p>
        </w:tc>
        <w:tc>
          <w:tcPr>
            <w:tcW w:w="3402" w:type="dxa"/>
            <w:gridSpan w:val="3"/>
          </w:tcPr>
          <w:p w14:paraId="64D53DDE" w14:textId="77777777" w:rsidR="005A142D" w:rsidRPr="00202637" w:rsidRDefault="005A142D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Ilse Dore Quednau</w:t>
            </w:r>
          </w:p>
          <w:p w14:paraId="63B34E87" w14:textId="77777777" w:rsidR="005A142D" w:rsidRPr="00202637" w:rsidRDefault="005A142D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Holzrai 40</w:t>
            </w:r>
          </w:p>
          <w:p w14:paraId="70D88BEC" w14:textId="77777777" w:rsidR="005A142D" w:rsidRPr="00202637" w:rsidRDefault="005A142D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8602 Wangen</w:t>
            </w:r>
          </w:p>
          <w:p w14:paraId="3E7CD8BE" w14:textId="77777777" w:rsidR="005A142D" w:rsidRPr="00202637" w:rsidRDefault="005A142D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044 833 24 69</w:t>
            </w:r>
          </w:p>
          <w:p w14:paraId="5693BC2D" w14:textId="77777777" w:rsidR="00481E5C" w:rsidRPr="00202637" w:rsidRDefault="00481E5C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hyperlink r:id="rId25" w:history="1">
              <w:r w:rsidRPr="00202637">
                <w:rPr>
                  <w:rStyle w:val="Hyperlink"/>
                  <w:color w:val="auto"/>
                  <w:sz w:val="18"/>
                  <w:szCs w:val="18"/>
                  <w:u w:val="none"/>
                  <w:lang w:val="it-IT"/>
                </w:rPr>
                <w:t>quednau@bluewin.ch</w:t>
              </w:r>
            </w:hyperlink>
          </w:p>
        </w:tc>
      </w:tr>
      <w:tr w:rsidR="00202637" w:rsidRPr="00202637" w14:paraId="4DC9AD81" w14:textId="77777777" w:rsidTr="00AF202E">
        <w:tc>
          <w:tcPr>
            <w:tcW w:w="2693" w:type="dxa"/>
          </w:tcPr>
          <w:p w14:paraId="2A9DEAD3" w14:textId="77777777" w:rsidR="005A142D" w:rsidRPr="00202637" w:rsidRDefault="005A142D" w:rsidP="00915215">
            <w:pPr>
              <w:widowControl w:val="0"/>
              <w:numPr>
                <w:ilvl w:val="0"/>
                <w:numId w:val="19"/>
              </w:numPr>
              <w:tabs>
                <w:tab w:val="clear" w:pos="397"/>
                <w:tab w:val="num" w:pos="229"/>
              </w:tabs>
              <w:autoSpaceDE w:val="0"/>
              <w:autoSpaceDN w:val="0"/>
              <w:adjustRightInd w:val="0"/>
              <w:ind w:left="227" w:hanging="227"/>
              <w:rPr>
                <w:rFonts w:cs="Arial"/>
                <w:i/>
                <w:iCs/>
                <w:sz w:val="18"/>
                <w:szCs w:val="18"/>
                <w:lang w:val="de-DE"/>
              </w:rPr>
            </w:pPr>
            <w:r w:rsidRPr="00202637">
              <w:rPr>
                <w:rFonts w:cs="Arial"/>
                <w:i/>
                <w:iCs/>
                <w:sz w:val="18"/>
                <w:szCs w:val="18"/>
                <w:lang w:val="de-DE"/>
              </w:rPr>
              <w:t>Mu-Ki-Treff</w:t>
            </w:r>
            <w:r w:rsidRPr="00202637">
              <w:rPr>
                <w:rFonts w:cs="Arial"/>
                <w:i/>
                <w:iCs/>
                <w:sz w:val="18"/>
                <w:szCs w:val="18"/>
                <w:lang w:val="de-DE"/>
              </w:rPr>
              <w:br/>
              <w:t>(Untergruppe Frauenverein Wangen)</w:t>
            </w:r>
          </w:p>
        </w:tc>
        <w:tc>
          <w:tcPr>
            <w:tcW w:w="3685" w:type="dxa"/>
          </w:tcPr>
          <w:p w14:paraId="07467241" w14:textId="77777777" w:rsidR="005A142D" w:rsidRPr="00202637" w:rsidRDefault="005A142D" w:rsidP="00915215">
            <w:pPr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 xml:space="preserve">Abwechselnd DO oder FR, 09.30 </w:t>
            </w:r>
            <w:r w:rsidR="00F27FB6" w:rsidRPr="00202637">
              <w:rPr>
                <w:sz w:val="18"/>
                <w:szCs w:val="18"/>
              </w:rPr>
              <w:t>–</w:t>
            </w:r>
            <w:r w:rsidRPr="00202637">
              <w:rPr>
                <w:sz w:val="18"/>
                <w:szCs w:val="18"/>
              </w:rPr>
              <w:t xml:space="preserve"> 11.00 Uhr, Schurterhaus Wangen (siehe Publi</w:t>
            </w:r>
            <w:r w:rsidRPr="00202637">
              <w:rPr>
                <w:sz w:val="18"/>
                <w:szCs w:val="18"/>
              </w:rPr>
              <w:softHyphen/>
              <w:t>kationen im Vereinskasten)</w:t>
            </w:r>
          </w:p>
        </w:tc>
        <w:tc>
          <w:tcPr>
            <w:tcW w:w="3402" w:type="dxa"/>
            <w:gridSpan w:val="3"/>
          </w:tcPr>
          <w:p w14:paraId="37131382" w14:textId="77777777" w:rsidR="000B6318" w:rsidRPr="00202637" w:rsidRDefault="000B6318" w:rsidP="000B6318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Nadine Meier</w:t>
            </w:r>
          </w:p>
          <w:p w14:paraId="71E04295" w14:textId="77777777" w:rsidR="000B6318" w:rsidRDefault="000B6318" w:rsidP="000B6318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Tubstrasse 7</w:t>
            </w:r>
          </w:p>
          <w:p w14:paraId="43673E99" w14:textId="77777777" w:rsidR="000B6318" w:rsidRDefault="000B6318" w:rsidP="000B6318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8602 Wangen</w:t>
            </w:r>
          </w:p>
          <w:p w14:paraId="6AD93FC8" w14:textId="77777777" w:rsidR="000B6318" w:rsidRPr="00202637" w:rsidRDefault="000B6318" w:rsidP="000B6318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079 946 84 32</w:t>
            </w:r>
          </w:p>
          <w:p w14:paraId="2B70D172" w14:textId="77777777" w:rsidR="000B6318" w:rsidRPr="006D7766" w:rsidRDefault="000B6318" w:rsidP="000B6318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hyperlink r:id="rId26" w:history="1">
              <w:r w:rsidRPr="006D7766">
                <w:rPr>
                  <w:rStyle w:val="Hyperlink"/>
                  <w:rFonts w:cs="Arial"/>
                  <w:color w:val="auto"/>
                  <w:sz w:val="18"/>
                  <w:szCs w:val="18"/>
                  <w:u w:val="none"/>
                  <w:lang w:val="it-IT"/>
                </w:rPr>
                <w:t>kontakt@frauenverein-wangen.ch</w:t>
              </w:r>
            </w:hyperlink>
          </w:p>
          <w:p w14:paraId="7F432404" w14:textId="221FCA92" w:rsidR="00481E5C" w:rsidRPr="006D7766" w:rsidRDefault="000B6318" w:rsidP="000B6318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hyperlink r:id="rId27" w:history="1">
              <w:r w:rsidRPr="006D7766">
                <w:rPr>
                  <w:rStyle w:val="Hyperlink"/>
                  <w:rFonts w:cs="Arial"/>
                  <w:color w:val="auto"/>
                  <w:sz w:val="18"/>
                  <w:szCs w:val="18"/>
                  <w:u w:val="none"/>
                  <w:lang w:val="it-IT"/>
                </w:rPr>
                <w:t>www.frauenverein-wangen.ch</w:t>
              </w:r>
            </w:hyperlink>
          </w:p>
        </w:tc>
      </w:tr>
      <w:tr w:rsidR="00202637" w:rsidRPr="00202637" w14:paraId="56249C68" w14:textId="77777777" w:rsidTr="00AF202E">
        <w:tc>
          <w:tcPr>
            <w:tcW w:w="2693" w:type="dxa"/>
          </w:tcPr>
          <w:p w14:paraId="4D121809" w14:textId="77777777" w:rsidR="005A142D" w:rsidRPr="00202637" w:rsidRDefault="005A142D" w:rsidP="00915215">
            <w:pPr>
              <w:widowControl w:val="0"/>
              <w:numPr>
                <w:ilvl w:val="0"/>
                <w:numId w:val="19"/>
              </w:numPr>
              <w:tabs>
                <w:tab w:val="clear" w:pos="397"/>
                <w:tab w:val="num" w:pos="229"/>
              </w:tabs>
              <w:autoSpaceDE w:val="0"/>
              <w:autoSpaceDN w:val="0"/>
              <w:adjustRightInd w:val="0"/>
              <w:ind w:left="227" w:hanging="227"/>
              <w:rPr>
                <w:rFonts w:cs="Arial"/>
                <w:i/>
                <w:iCs/>
                <w:sz w:val="18"/>
                <w:szCs w:val="18"/>
                <w:lang w:val="de-DE"/>
              </w:rPr>
            </w:pPr>
            <w:r w:rsidRPr="00202637">
              <w:rPr>
                <w:rFonts w:cs="Arial"/>
                <w:i/>
                <w:iCs/>
                <w:sz w:val="18"/>
                <w:szCs w:val="18"/>
                <w:lang w:val="de-DE"/>
              </w:rPr>
              <w:t>Mu-Ki-Turnen</w:t>
            </w:r>
            <w:r w:rsidRPr="00202637">
              <w:rPr>
                <w:rFonts w:cs="Arial"/>
                <w:i/>
                <w:iCs/>
                <w:sz w:val="18"/>
                <w:szCs w:val="18"/>
                <w:lang w:val="de-DE"/>
              </w:rPr>
              <w:br/>
              <w:t>(Untergruppe Frauenverein Wangen)</w:t>
            </w:r>
          </w:p>
        </w:tc>
        <w:tc>
          <w:tcPr>
            <w:tcW w:w="3685" w:type="dxa"/>
          </w:tcPr>
          <w:p w14:paraId="4A30F9DE" w14:textId="77777777" w:rsidR="005A142D" w:rsidRPr="00202637" w:rsidRDefault="005A142D" w:rsidP="00915215">
            <w:pPr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 xml:space="preserve">MI, 09.15 </w:t>
            </w:r>
            <w:r w:rsidR="00F27FB6" w:rsidRPr="00202637">
              <w:rPr>
                <w:sz w:val="18"/>
                <w:szCs w:val="18"/>
              </w:rPr>
              <w:t>–</w:t>
            </w:r>
            <w:r w:rsidRPr="00202637">
              <w:rPr>
                <w:sz w:val="18"/>
                <w:szCs w:val="18"/>
              </w:rPr>
              <w:t xml:space="preserve"> 10.15 Uhr, </w:t>
            </w:r>
            <w:r w:rsidRPr="00202637">
              <w:rPr>
                <w:sz w:val="18"/>
                <w:szCs w:val="18"/>
              </w:rPr>
              <w:br/>
              <w:t>Turnhalle Oberwiesen, Wangen</w:t>
            </w:r>
          </w:p>
        </w:tc>
        <w:tc>
          <w:tcPr>
            <w:tcW w:w="3402" w:type="dxa"/>
            <w:gridSpan w:val="3"/>
          </w:tcPr>
          <w:p w14:paraId="05E44E53" w14:textId="67FA3018" w:rsidR="005A142D" w:rsidRDefault="00DE2A4A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Jo</w:t>
            </w:r>
            <w:r w:rsidR="00331462">
              <w:rPr>
                <w:rFonts w:cs="Arial"/>
                <w:sz w:val="18"/>
                <w:szCs w:val="18"/>
                <w:lang w:val="it-IT"/>
              </w:rPr>
              <w:t>ë</w:t>
            </w:r>
            <w:r>
              <w:rPr>
                <w:rFonts w:cs="Arial"/>
                <w:sz w:val="18"/>
                <w:szCs w:val="18"/>
                <w:lang w:val="it-IT"/>
              </w:rPr>
              <w:t>lle Trüb</w:t>
            </w:r>
          </w:p>
          <w:p w14:paraId="354CC47F" w14:textId="50C29869" w:rsidR="00DE2A4A" w:rsidRPr="00202637" w:rsidRDefault="00DE2A4A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Sonnhalde 8</w:t>
            </w:r>
          </w:p>
          <w:p w14:paraId="229D6B18" w14:textId="78833FDB" w:rsidR="005A142D" w:rsidRPr="00202637" w:rsidRDefault="00DE2A4A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8602 Wangen</w:t>
            </w:r>
          </w:p>
          <w:p w14:paraId="0C224041" w14:textId="4D6EB4D0" w:rsidR="005A142D" w:rsidRPr="00202637" w:rsidRDefault="005A142D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0</w:t>
            </w:r>
            <w:r w:rsidR="00331462">
              <w:rPr>
                <w:rFonts w:cs="Arial"/>
                <w:sz w:val="18"/>
                <w:szCs w:val="18"/>
                <w:lang w:val="it-IT"/>
              </w:rPr>
              <w:t>76 343 80 50</w:t>
            </w:r>
          </w:p>
          <w:p w14:paraId="1907AA7F" w14:textId="188AA0D6" w:rsidR="00481E5C" w:rsidRPr="00202637" w:rsidRDefault="00331462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joelle.trueb@hotmail.com</w:t>
            </w:r>
          </w:p>
        </w:tc>
      </w:tr>
      <w:tr w:rsidR="00202637" w:rsidRPr="00202637" w14:paraId="326BF749" w14:textId="77777777" w:rsidTr="00AF202E">
        <w:tc>
          <w:tcPr>
            <w:tcW w:w="2693" w:type="dxa"/>
            <w:tcBorders>
              <w:bottom w:val="single" w:sz="4" w:space="0" w:color="auto"/>
            </w:tcBorders>
          </w:tcPr>
          <w:p w14:paraId="55912C8E" w14:textId="77777777" w:rsidR="005A142D" w:rsidRPr="00202637" w:rsidRDefault="005A142D" w:rsidP="00915215">
            <w:pPr>
              <w:widowControl w:val="0"/>
              <w:numPr>
                <w:ilvl w:val="0"/>
                <w:numId w:val="19"/>
              </w:numPr>
              <w:tabs>
                <w:tab w:val="clear" w:pos="397"/>
                <w:tab w:val="num" w:pos="229"/>
              </w:tabs>
              <w:autoSpaceDE w:val="0"/>
              <w:autoSpaceDN w:val="0"/>
              <w:adjustRightInd w:val="0"/>
              <w:ind w:left="227" w:hanging="227"/>
              <w:rPr>
                <w:rFonts w:cs="Arial"/>
                <w:i/>
                <w:iCs/>
                <w:sz w:val="18"/>
                <w:szCs w:val="18"/>
                <w:lang w:val="de-DE"/>
              </w:rPr>
            </w:pPr>
            <w:r w:rsidRPr="00202637">
              <w:rPr>
                <w:rFonts w:cs="Arial"/>
                <w:i/>
                <w:iCs/>
                <w:sz w:val="18"/>
                <w:szCs w:val="18"/>
                <w:lang w:val="de-DE"/>
              </w:rPr>
              <w:t>Powerfit</w:t>
            </w:r>
            <w:r w:rsidRPr="00202637">
              <w:rPr>
                <w:rFonts w:cs="Arial"/>
                <w:i/>
                <w:iCs/>
                <w:sz w:val="18"/>
                <w:szCs w:val="18"/>
                <w:lang w:val="de-DE"/>
              </w:rPr>
              <w:br/>
              <w:t>(Untergruppe Frauenverein Wangen)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3D671735" w14:textId="77777777" w:rsidR="005A142D" w:rsidRPr="00202637" w:rsidRDefault="005A142D" w:rsidP="00915215">
            <w:pPr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>Aerobic für Frauen, DI</w:t>
            </w:r>
            <w:r w:rsidR="00F27FB6" w:rsidRPr="00202637">
              <w:rPr>
                <w:sz w:val="18"/>
                <w:szCs w:val="18"/>
              </w:rPr>
              <w:t xml:space="preserve">, </w:t>
            </w:r>
            <w:r w:rsidRPr="00202637">
              <w:rPr>
                <w:sz w:val="18"/>
                <w:szCs w:val="18"/>
              </w:rPr>
              <w:t>08.15</w:t>
            </w:r>
            <w:r w:rsidR="00F27FB6" w:rsidRPr="00202637">
              <w:rPr>
                <w:sz w:val="18"/>
                <w:szCs w:val="18"/>
              </w:rPr>
              <w:t xml:space="preserve"> – </w:t>
            </w:r>
            <w:r w:rsidRPr="00202637">
              <w:rPr>
                <w:sz w:val="18"/>
                <w:szCs w:val="18"/>
              </w:rPr>
              <w:t>09.05 Uhr, Turnhalle Bruggwiesen, Brüttisellen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14:paraId="36F21B01" w14:textId="77777777" w:rsidR="005A142D" w:rsidRPr="00202637" w:rsidRDefault="005A142D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Daniela Berther</w:t>
            </w:r>
          </w:p>
          <w:p w14:paraId="0102CB89" w14:textId="77777777" w:rsidR="005A142D" w:rsidRPr="00202637" w:rsidRDefault="005A142D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Hagenbuchenweg 59</w:t>
            </w:r>
          </w:p>
          <w:p w14:paraId="6346F5E6" w14:textId="77777777" w:rsidR="005A142D" w:rsidRPr="00202637" w:rsidRDefault="005A142D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8602 Wangen</w:t>
            </w:r>
          </w:p>
          <w:p w14:paraId="34545C10" w14:textId="77777777" w:rsidR="005A142D" w:rsidRPr="00202637" w:rsidRDefault="005A142D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079 430 22 88</w:t>
            </w:r>
          </w:p>
          <w:p w14:paraId="235C9925" w14:textId="77777777" w:rsidR="00481E5C" w:rsidRPr="00202637" w:rsidRDefault="00481E5C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hyperlink r:id="rId28" w:history="1">
              <w:r w:rsidRPr="00202637">
                <w:rPr>
                  <w:rStyle w:val="Hyperlink"/>
                  <w:rFonts w:cs="Arial"/>
                  <w:color w:val="auto"/>
                  <w:sz w:val="18"/>
                  <w:szCs w:val="18"/>
                  <w:u w:val="none"/>
                  <w:lang w:val="it-IT"/>
                </w:rPr>
                <w:t>daniela.berther@mac.com</w:t>
              </w:r>
            </w:hyperlink>
          </w:p>
        </w:tc>
      </w:tr>
      <w:tr w:rsidR="00202637" w:rsidRPr="00202637" w14:paraId="49472DF9" w14:textId="77777777" w:rsidTr="00AF202E">
        <w:trPr>
          <w:gridAfter w:val="2"/>
          <w:wAfter w:w="852" w:type="dxa"/>
        </w:trPr>
        <w:tc>
          <w:tcPr>
            <w:tcW w:w="2693" w:type="dxa"/>
            <w:tcBorders>
              <w:top w:val="nil"/>
            </w:tcBorders>
          </w:tcPr>
          <w:p w14:paraId="72FA7300" w14:textId="77777777" w:rsidR="001B3C8D" w:rsidRPr="00202637" w:rsidRDefault="001B3C8D" w:rsidP="0012574C">
            <w:pPr>
              <w:spacing w:before="60"/>
              <w:rPr>
                <w:rFonts w:cs="Arial"/>
                <w:bCs/>
                <w:sz w:val="18"/>
                <w:szCs w:val="18"/>
                <w:lang w:val="de-DE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t>Freizyti Wangen-Brüttisellen</w:t>
            </w:r>
          </w:p>
        </w:tc>
        <w:tc>
          <w:tcPr>
            <w:tcW w:w="3685" w:type="dxa"/>
            <w:tcBorders>
              <w:top w:val="nil"/>
            </w:tcBorders>
          </w:tcPr>
          <w:p w14:paraId="0D1AABC8" w14:textId="77777777" w:rsidR="001B3C8D" w:rsidRPr="00202637" w:rsidRDefault="001B3C8D" w:rsidP="00AD7344">
            <w:pPr>
              <w:spacing w:before="60"/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>Betreuter Abenteuerspielplatz mit Werkstatt für Kinder und Jugendliche,</w:t>
            </w:r>
            <w:r w:rsidRPr="00202637">
              <w:rPr>
                <w:sz w:val="18"/>
                <w:szCs w:val="18"/>
              </w:rPr>
              <w:br/>
              <w:t>MI</w:t>
            </w:r>
            <w:r w:rsidR="00A303C4" w:rsidRPr="00202637">
              <w:rPr>
                <w:sz w:val="18"/>
                <w:szCs w:val="18"/>
              </w:rPr>
              <w:t>,</w:t>
            </w:r>
            <w:r w:rsidRPr="00202637">
              <w:rPr>
                <w:sz w:val="18"/>
                <w:szCs w:val="18"/>
              </w:rPr>
              <w:t xml:space="preserve"> 14.00 </w:t>
            </w:r>
            <w:r w:rsidR="00A303C4" w:rsidRPr="00202637">
              <w:rPr>
                <w:sz w:val="18"/>
                <w:szCs w:val="18"/>
              </w:rPr>
              <w:t>–</w:t>
            </w:r>
            <w:r w:rsidRPr="00202637">
              <w:rPr>
                <w:sz w:val="18"/>
                <w:szCs w:val="18"/>
              </w:rPr>
              <w:t xml:space="preserve"> 16.30/17.00 Uhr</w:t>
            </w:r>
          </w:p>
          <w:p w14:paraId="533CD6F8" w14:textId="77777777" w:rsidR="001B3C8D" w:rsidRPr="00202637" w:rsidRDefault="001B3C8D" w:rsidP="00AD7344">
            <w:pPr>
              <w:spacing w:before="60"/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>Haldenstrasse 70, 8602 Wangen</w:t>
            </w:r>
          </w:p>
        </w:tc>
        <w:tc>
          <w:tcPr>
            <w:tcW w:w="2550" w:type="dxa"/>
            <w:tcBorders>
              <w:top w:val="nil"/>
            </w:tcBorders>
          </w:tcPr>
          <w:p w14:paraId="600FD497" w14:textId="77777777" w:rsidR="001B3C8D" w:rsidRPr="00202637" w:rsidRDefault="001B3C8D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Christian M. Westermann</w:t>
            </w:r>
          </w:p>
          <w:p w14:paraId="5A5B7F4B" w14:textId="77777777" w:rsidR="001B3C8D" w:rsidRPr="00202637" w:rsidRDefault="001B3C8D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Schüracherstrasse 39</w:t>
            </w:r>
          </w:p>
          <w:p w14:paraId="032F434E" w14:textId="77777777" w:rsidR="001B3C8D" w:rsidRPr="00202637" w:rsidRDefault="001B3C8D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8306 Brüttisellen</w:t>
            </w:r>
          </w:p>
          <w:p w14:paraId="4735BFC2" w14:textId="77777777" w:rsidR="001B3C8D" w:rsidRPr="00202637" w:rsidRDefault="001B3C8D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079 288 05 13</w:t>
            </w:r>
          </w:p>
          <w:p w14:paraId="740A46B3" w14:textId="77777777" w:rsidR="00481E5C" w:rsidRPr="00202637" w:rsidRDefault="00481E5C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hyperlink r:id="rId29" w:history="1">
              <w:r w:rsidRPr="00202637">
                <w:rPr>
                  <w:rStyle w:val="Hyperlink"/>
                  <w:rFonts w:cs="Arial"/>
                  <w:color w:val="auto"/>
                  <w:sz w:val="18"/>
                  <w:szCs w:val="18"/>
                  <w:u w:val="none"/>
                  <w:lang w:val="it-IT"/>
                </w:rPr>
                <w:t>info@freizyti.ch</w:t>
              </w:r>
            </w:hyperlink>
          </w:p>
        </w:tc>
      </w:tr>
    </w:tbl>
    <w:p w14:paraId="7C2D817A" w14:textId="77777777" w:rsidR="00AF202E" w:rsidRDefault="00AF202E">
      <w:r>
        <w:br w:type="page"/>
      </w:r>
    </w:p>
    <w:tbl>
      <w:tblPr>
        <w:tblStyle w:val="Tabellenraster"/>
        <w:tblW w:w="10067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3685"/>
        <w:gridCol w:w="2550"/>
        <w:gridCol w:w="709"/>
        <w:gridCol w:w="143"/>
        <w:gridCol w:w="141"/>
        <w:gridCol w:w="146"/>
      </w:tblGrid>
      <w:tr w:rsidR="00AF202E" w:rsidRPr="00202637" w14:paraId="53F25581" w14:textId="77777777" w:rsidTr="00861590">
        <w:trPr>
          <w:gridAfter w:val="4"/>
          <w:wAfter w:w="1139" w:type="dxa"/>
        </w:trPr>
        <w:tc>
          <w:tcPr>
            <w:tcW w:w="2693" w:type="dxa"/>
            <w:tcBorders>
              <w:top w:val="nil"/>
              <w:bottom w:val="nil"/>
              <w:right w:val="nil"/>
            </w:tcBorders>
          </w:tcPr>
          <w:p w14:paraId="67C423B0" w14:textId="12C72044" w:rsidR="00AF202E" w:rsidRPr="00202637" w:rsidRDefault="00AF202E" w:rsidP="0012574C">
            <w:pPr>
              <w:spacing w:before="60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A9A05C1" w14:textId="77777777" w:rsidR="00AF202E" w:rsidRPr="00202637" w:rsidRDefault="00AF202E" w:rsidP="00AD734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</w:tcBorders>
          </w:tcPr>
          <w:p w14:paraId="31DBAFC1" w14:textId="77777777" w:rsidR="00AF202E" w:rsidRPr="00202637" w:rsidRDefault="00AF202E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</w:p>
        </w:tc>
      </w:tr>
      <w:tr w:rsidR="00202637" w:rsidRPr="00202637" w14:paraId="527EBBE6" w14:textId="77777777" w:rsidTr="00CF02B1">
        <w:tc>
          <w:tcPr>
            <w:tcW w:w="2693" w:type="dxa"/>
          </w:tcPr>
          <w:p w14:paraId="4ABB877E" w14:textId="25B7F7E3" w:rsidR="00AC3EF1" w:rsidRPr="00202637" w:rsidRDefault="00C839ED" w:rsidP="00E916F9">
            <w:pPr>
              <w:widowControl w:val="0"/>
              <w:numPr>
                <w:ilvl w:val="0"/>
                <w:numId w:val="19"/>
              </w:numPr>
              <w:tabs>
                <w:tab w:val="clear" w:pos="397"/>
                <w:tab w:val="num" w:pos="229"/>
              </w:tabs>
              <w:autoSpaceDE w:val="0"/>
              <w:autoSpaceDN w:val="0"/>
              <w:adjustRightInd w:val="0"/>
              <w:spacing w:before="60"/>
              <w:ind w:left="227" w:hanging="227"/>
              <w:rPr>
                <w:rFonts w:cs="Arial"/>
                <w:b/>
                <w:bCs/>
                <w:sz w:val="18"/>
                <w:szCs w:val="18"/>
                <w:lang w:val="de-DE"/>
              </w:rPr>
            </w:pPr>
            <w:r>
              <w:rPr>
                <w:rFonts w:cs="Arial"/>
                <w:i/>
                <w:iCs/>
                <w:sz w:val="18"/>
                <w:szCs w:val="18"/>
                <w:lang w:val="de-DE"/>
              </w:rPr>
              <w:t>Di chlii Freizyti</w:t>
            </w:r>
            <w:r w:rsidR="00E916F9" w:rsidRPr="00202637">
              <w:rPr>
                <w:rFonts w:cs="Arial"/>
                <w:i/>
                <w:iCs/>
                <w:sz w:val="18"/>
                <w:szCs w:val="18"/>
                <w:lang w:val="de-DE"/>
              </w:rPr>
              <w:br/>
            </w:r>
            <w:r w:rsidR="00AC3EF1" w:rsidRPr="00202637">
              <w:rPr>
                <w:rFonts w:cs="Arial"/>
                <w:i/>
                <w:iCs/>
                <w:sz w:val="18"/>
                <w:szCs w:val="18"/>
                <w:lang w:val="de-DE"/>
              </w:rPr>
              <w:t>(Untergruppe Freizyti)</w:t>
            </w:r>
          </w:p>
        </w:tc>
        <w:tc>
          <w:tcPr>
            <w:tcW w:w="3685" w:type="dxa"/>
          </w:tcPr>
          <w:p w14:paraId="1749C50B" w14:textId="113A32BE" w:rsidR="00AC3EF1" w:rsidRPr="00202637" w:rsidRDefault="00C839ED" w:rsidP="00AD7344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Für Kindergartenkinder und Jüngere in Begleitung einer erwachsenen Person</w:t>
            </w:r>
            <w:r>
              <w:rPr>
                <w:sz w:val="18"/>
                <w:szCs w:val="18"/>
              </w:rPr>
              <w:br/>
              <w:t>MO, 14.00 – 16.30/17.00 Uhr</w:t>
            </w:r>
          </w:p>
          <w:p w14:paraId="0418E96D" w14:textId="77777777" w:rsidR="00AC3EF1" w:rsidRPr="00202637" w:rsidRDefault="00AC3EF1" w:rsidP="00AD7344">
            <w:pPr>
              <w:spacing w:before="60"/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>Haldenstrasse 70, 8602 Wangen</w:t>
            </w:r>
          </w:p>
        </w:tc>
        <w:tc>
          <w:tcPr>
            <w:tcW w:w="3689" w:type="dxa"/>
            <w:gridSpan w:val="5"/>
          </w:tcPr>
          <w:p w14:paraId="4ABFB770" w14:textId="77777777" w:rsidR="00AC3EF1" w:rsidRPr="00202637" w:rsidRDefault="00AC3EF1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Christian M. Westermann</w:t>
            </w:r>
          </w:p>
          <w:p w14:paraId="37ED3069" w14:textId="77777777" w:rsidR="00AC3EF1" w:rsidRPr="00202637" w:rsidRDefault="00AC3EF1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Schüracherstrasse 39</w:t>
            </w:r>
          </w:p>
          <w:p w14:paraId="2166F520" w14:textId="77777777" w:rsidR="00AC3EF1" w:rsidRPr="00202637" w:rsidRDefault="00AC3EF1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8306 Brüttisellen</w:t>
            </w:r>
          </w:p>
          <w:p w14:paraId="05D6A352" w14:textId="77777777" w:rsidR="00AC3EF1" w:rsidRPr="00202637" w:rsidRDefault="00AC3EF1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079 288 05 13</w:t>
            </w:r>
          </w:p>
          <w:p w14:paraId="16443A56" w14:textId="77777777" w:rsidR="00481E5C" w:rsidRPr="00202637" w:rsidRDefault="00AC3EF1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hyperlink r:id="rId30" w:history="1">
              <w:r w:rsidRPr="00202637">
                <w:rPr>
                  <w:sz w:val="18"/>
                  <w:szCs w:val="18"/>
                  <w:lang w:val="it-IT"/>
                </w:rPr>
                <w:t>info@freizyti.ch</w:t>
              </w:r>
            </w:hyperlink>
          </w:p>
        </w:tc>
      </w:tr>
      <w:tr w:rsidR="00C839ED" w:rsidRPr="00202637" w14:paraId="06E21F6D" w14:textId="77777777" w:rsidTr="00CF02B1">
        <w:tc>
          <w:tcPr>
            <w:tcW w:w="2693" w:type="dxa"/>
            <w:tcBorders>
              <w:bottom w:val="single" w:sz="4" w:space="0" w:color="auto"/>
            </w:tcBorders>
          </w:tcPr>
          <w:p w14:paraId="13E6F9FB" w14:textId="24814A1B" w:rsidR="00C839ED" w:rsidRDefault="00C839ED" w:rsidP="00C839ED">
            <w:pPr>
              <w:widowControl w:val="0"/>
              <w:numPr>
                <w:ilvl w:val="0"/>
                <w:numId w:val="19"/>
              </w:numPr>
              <w:tabs>
                <w:tab w:val="clear" w:pos="397"/>
                <w:tab w:val="num" w:pos="229"/>
              </w:tabs>
              <w:autoSpaceDE w:val="0"/>
              <w:autoSpaceDN w:val="0"/>
              <w:adjustRightInd w:val="0"/>
              <w:spacing w:before="60"/>
              <w:ind w:left="227" w:hanging="227"/>
              <w:rPr>
                <w:rFonts w:cs="Arial"/>
                <w:i/>
                <w:iCs/>
                <w:sz w:val="18"/>
                <w:szCs w:val="18"/>
                <w:lang w:val="de-DE"/>
              </w:rPr>
            </w:pPr>
            <w:r>
              <w:rPr>
                <w:rFonts w:cs="Arial"/>
                <w:i/>
                <w:iCs/>
                <w:sz w:val="18"/>
                <w:szCs w:val="18"/>
                <w:lang w:val="de-DE"/>
              </w:rPr>
              <w:t>Freizyti+</w:t>
            </w:r>
            <w:r w:rsidRPr="00202637">
              <w:rPr>
                <w:rFonts w:cs="Arial"/>
                <w:i/>
                <w:iCs/>
                <w:sz w:val="18"/>
                <w:szCs w:val="18"/>
                <w:lang w:val="de-DE"/>
              </w:rPr>
              <w:br/>
              <w:t>(Untergruppe Freizyti)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40369814" w14:textId="77777777" w:rsidR="00C839ED" w:rsidRDefault="00C839ED" w:rsidP="00C839ED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Gemütliches Beisammensein, Spiel, Spass und Workshops für Erwachsene</w:t>
            </w:r>
          </w:p>
          <w:p w14:paraId="1F10DBB1" w14:textId="670EAA88" w:rsidR="00C839ED" w:rsidRDefault="00C839ED" w:rsidP="00C839ED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Unregelmässige Anlässe, siehe Webseite</w:t>
            </w:r>
          </w:p>
        </w:tc>
        <w:tc>
          <w:tcPr>
            <w:tcW w:w="3689" w:type="dxa"/>
            <w:gridSpan w:val="5"/>
            <w:tcBorders>
              <w:bottom w:val="single" w:sz="4" w:space="0" w:color="auto"/>
            </w:tcBorders>
          </w:tcPr>
          <w:p w14:paraId="172D2AAE" w14:textId="77777777" w:rsidR="00C839ED" w:rsidRPr="00202637" w:rsidRDefault="00C839ED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Christian M. Westermann</w:t>
            </w:r>
          </w:p>
          <w:p w14:paraId="3ACB14FA" w14:textId="77777777" w:rsidR="00C839ED" w:rsidRPr="00202637" w:rsidRDefault="00C839ED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Schüracherstrasse 39</w:t>
            </w:r>
          </w:p>
          <w:p w14:paraId="1BF08467" w14:textId="77777777" w:rsidR="00C839ED" w:rsidRPr="00202637" w:rsidRDefault="00C839ED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8306 Brüttisellen</w:t>
            </w:r>
          </w:p>
          <w:p w14:paraId="75142521" w14:textId="77777777" w:rsidR="00C839ED" w:rsidRPr="00202637" w:rsidRDefault="00C839ED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079 288 05 13</w:t>
            </w:r>
          </w:p>
          <w:p w14:paraId="64C8D00B" w14:textId="20E1484B" w:rsidR="00C839ED" w:rsidRPr="00202637" w:rsidRDefault="00C839ED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hyperlink r:id="rId31" w:history="1">
              <w:r w:rsidRPr="00202637">
                <w:rPr>
                  <w:sz w:val="18"/>
                  <w:szCs w:val="18"/>
                  <w:lang w:val="it-IT"/>
                </w:rPr>
                <w:t>info@freizyti.ch</w:t>
              </w:r>
            </w:hyperlink>
          </w:p>
        </w:tc>
      </w:tr>
      <w:tr w:rsidR="00202637" w:rsidRPr="00202637" w14:paraId="47D87039" w14:textId="77777777" w:rsidTr="00CF02B1">
        <w:tc>
          <w:tcPr>
            <w:tcW w:w="2693" w:type="dxa"/>
            <w:tcBorders>
              <w:top w:val="nil"/>
            </w:tcBorders>
          </w:tcPr>
          <w:p w14:paraId="62FB4B68" w14:textId="0658638C" w:rsidR="00AC3EF1" w:rsidRPr="00202637" w:rsidRDefault="00AC3EF1" w:rsidP="0012574C">
            <w:pPr>
              <w:spacing w:before="60"/>
              <w:rPr>
                <w:b/>
                <w:sz w:val="18"/>
                <w:szCs w:val="18"/>
                <w:lang w:val="de-DE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t>Fussballclub Brüttisellen-Dietlikon</w:t>
            </w:r>
          </w:p>
        </w:tc>
        <w:tc>
          <w:tcPr>
            <w:tcW w:w="3685" w:type="dxa"/>
            <w:tcBorders>
              <w:top w:val="nil"/>
            </w:tcBorders>
          </w:tcPr>
          <w:p w14:paraId="5D88C15A" w14:textId="77777777" w:rsidR="00AC3EF1" w:rsidRPr="00202637" w:rsidRDefault="00AC3EF1" w:rsidP="00AD7344">
            <w:pPr>
              <w:spacing w:before="60"/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>Breitensport / Probetraining (3-4 mal)</w:t>
            </w:r>
            <w:r w:rsidR="00A303C4" w:rsidRPr="00202637">
              <w:rPr>
                <w:sz w:val="18"/>
                <w:szCs w:val="18"/>
              </w:rPr>
              <w:t xml:space="preserve"> k</w:t>
            </w:r>
            <w:r w:rsidRPr="00202637">
              <w:rPr>
                <w:sz w:val="18"/>
                <w:szCs w:val="18"/>
              </w:rPr>
              <w:t>ostenlos zum Kennenlernen</w:t>
            </w:r>
          </w:p>
          <w:p w14:paraId="626E7B1A" w14:textId="77777777" w:rsidR="00AC3EF1" w:rsidRPr="00202637" w:rsidRDefault="00AC3EF1" w:rsidP="00AD7344">
            <w:pPr>
              <w:spacing w:before="60"/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>Für Kinder ab 6 Jahre</w:t>
            </w:r>
            <w:r w:rsidR="00A303C4" w:rsidRPr="00202637">
              <w:rPr>
                <w:sz w:val="18"/>
                <w:szCs w:val="18"/>
              </w:rPr>
              <w:t>n</w:t>
            </w:r>
          </w:p>
        </w:tc>
        <w:tc>
          <w:tcPr>
            <w:tcW w:w="3689" w:type="dxa"/>
            <w:gridSpan w:val="5"/>
            <w:tcBorders>
              <w:top w:val="nil"/>
            </w:tcBorders>
          </w:tcPr>
          <w:p w14:paraId="7F9F29C0" w14:textId="1622AD67" w:rsidR="00AC3EF1" w:rsidRDefault="00080BD2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Piero Fasanella</w:t>
            </w:r>
          </w:p>
          <w:p w14:paraId="4B630C74" w14:textId="20341510" w:rsidR="00080BD2" w:rsidRDefault="00080BD2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Riedmühlestrasse 27</w:t>
            </w:r>
          </w:p>
          <w:p w14:paraId="0918D7D0" w14:textId="5228BF42" w:rsidR="00080BD2" w:rsidRPr="00202637" w:rsidRDefault="00080BD2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8306 Brüttisellen</w:t>
            </w:r>
          </w:p>
          <w:p w14:paraId="1811B8D1" w14:textId="53E51A20" w:rsidR="00AC3EF1" w:rsidRPr="00202637" w:rsidRDefault="00080BD2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sekretariat</w:t>
            </w:r>
            <w:r w:rsidR="00AC3EF1" w:rsidRPr="00202637">
              <w:rPr>
                <w:rFonts w:cs="Arial"/>
                <w:sz w:val="18"/>
                <w:szCs w:val="18"/>
                <w:lang w:val="it-IT"/>
              </w:rPr>
              <w:t>@fcbruettisellen-dietlikon.ch</w:t>
            </w:r>
          </w:p>
          <w:p w14:paraId="7AEBEC62" w14:textId="77777777" w:rsidR="00481E5C" w:rsidRPr="00202637" w:rsidRDefault="00481E5C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hyperlink r:id="rId32" w:history="1">
              <w:r w:rsidRPr="00202637">
                <w:rPr>
                  <w:rStyle w:val="Hyperlink"/>
                  <w:rFonts w:cs="Arial"/>
                  <w:color w:val="auto"/>
                  <w:sz w:val="18"/>
                  <w:szCs w:val="18"/>
                  <w:u w:val="none"/>
                  <w:lang w:val="it-IT"/>
                </w:rPr>
                <w:t>www.fcbruettisellen-dietlikon.ch</w:t>
              </w:r>
            </w:hyperlink>
          </w:p>
        </w:tc>
      </w:tr>
      <w:tr w:rsidR="00202637" w:rsidRPr="00202637" w14:paraId="2FBBF214" w14:textId="77777777" w:rsidTr="00CF02B1">
        <w:tc>
          <w:tcPr>
            <w:tcW w:w="2693" w:type="dxa"/>
          </w:tcPr>
          <w:p w14:paraId="55562807" w14:textId="77777777" w:rsidR="00F8571E" w:rsidRPr="00202637" w:rsidRDefault="00F8571E" w:rsidP="0012574C">
            <w:pPr>
              <w:spacing w:before="60"/>
              <w:rPr>
                <w:b/>
                <w:sz w:val="18"/>
                <w:szCs w:val="18"/>
                <w:lang w:val="de-DE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t>Guggemusig "Füdlichnübler"</w:t>
            </w:r>
          </w:p>
        </w:tc>
        <w:tc>
          <w:tcPr>
            <w:tcW w:w="3685" w:type="dxa"/>
          </w:tcPr>
          <w:p w14:paraId="654A6EE8" w14:textId="77777777" w:rsidR="00F8571E" w:rsidRPr="00202637" w:rsidRDefault="00F8571E" w:rsidP="00AD7344">
            <w:pPr>
              <w:spacing w:before="60"/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>Unregelmässig, mehrheitlich vor der Fasnacht</w:t>
            </w:r>
            <w:r w:rsidR="00A303C4" w:rsidRPr="00202637">
              <w:rPr>
                <w:sz w:val="18"/>
                <w:szCs w:val="18"/>
              </w:rPr>
              <w:t>.</w:t>
            </w:r>
          </w:p>
        </w:tc>
        <w:tc>
          <w:tcPr>
            <w:tcW w:w="3689" w:type="dxa"/>
            <w:gridSpan w:val="5"/>
          </w:tcPr>
          <w:p w14:paraId="20BA24F0" w14:textId="64E3C9DC" w:rsidR="00F8571E" w:rsidRDefault="001C0EDF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Sinja Ferst</w:t>
            </w:r>
          </w:p>
          <w:p w14:paraId="11C3F4EC" w14:textId="06541CA1" w:rsidR="001C0EDF" w:rsidRDefault="001C0EDF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Baumgartenstrasse 32, 8330 Pfäffikon</w:t>
            </w:r>
          </w:p>
          <w:p w14:paraId="63DB0E33" w14:textId="6C208EE9" w:rsidR="001C0EDF" w:rsidRPr="00202637" w:rsidRDefault="001C0EDF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078 675 96 86</w:t>
            </w:r>
          </w:p>
          <w:p w14:paraId="2027BE4A" w14:textId="7C55E58C" w:rsidR="00481E5C" w:rsidRPr="00EA71BF" w:rsidRDefault="001C0EDF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hyperlink r:id="rId33" w:history="1">
              <w:r w:rsidRPr="00EA71BF">
                <w:rPr>
                  <w:rStyle w:val="Hyperlink"/>
                  <w:rFonts w:cs="Arial"/>
                  <w:color w:val="auto"/>
                  <w:sz w:val="18"/>
                  <w:szCs w:val="18"/>
                  <w:u w:val="none"/>
                  <w:lang w:val="it-IT"/>
                </w:rPr>
                <w:t>sinjafilus@hotmail.com</w:t>
              </w:r>
            </w:hyperlink>
          </w:p>
        </w:tc>
      </w:tr>
      <w:tr w:rsidR="007C6DD0" w:rsidRPr="00202637" w14:paraId="523E5F4E" w14:textId="77777777" w:rsidTr="00CF02B1">
        <w:tc>
          <w:tcPr>
            <w:tcW w:w="2693" w:type="dxa"/>
          </w:tcPr>
          <w:p w14:paraId="5842B0E5" w14:textId="77777777" w:rsidR="007C6DD0" w:rsidRPr="00202637" w:rsidRDefault="007C6DD0" w:rsidP="0012574C">
            <w:pPr>
              <w:spacing w:before="60"/>
              <w:rPr>
                <w:b/>
                <w:sz w:val="18"/>
                <w:szCs w:val="18"/>
                <w:lang w:val="de-DE"/>
              </w:rPr>
            </w:pPr>
            <w:r>
              <w:rPr>
                <w:b/>
                <w:sz w:val="18"/>
                <w:szCs w:val="18"/>
                <w:lang w:val="de-DE"/>
              </w:rPr>
              <w:t>Jumi Wangen-Brüttisellen</w:t>
            </w:r>
          </w:p>
        </w:tc>
        <w:tc>
          <w:tcPr>
            <w:tcW w:w="3685" w:type="dxa"/>
          </w:tcPr>
          <w:p w14:paraId="118933E9" w14:textId="77777777" w:rsidR="007C6DD0" w:rsidRPr="00202637" w:rsidRDefault="008E0D8C" w:rsidP="00AD7344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Politisches Sprachrohr für die Jugendlichen der Gemeinde, Zusammenleben fördern, für die Jugendlichen etwas bewirken.</w:t>
            </w:r>
          </w:p>
        </w:tc>
        <w:tc>
          <w:tcPr>
            <w:tcW w:w="3689" w:type="dxa"/>
            <w:gridSpan w:val="5"/>
          </w:tcPr>
          <w:p w14:paraId="29B901DB" w14:textId="3E0A4647" w:rsidR="00AF7F9B" w:rsidRPr="00B84A3E" w:rsidRDefault="001C0EDF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fr-CH"/>
              </w:rPr>
            </w:pPr>
            <w:r w:rsidRPr="00B84A3E">
              <w:rPr>
                <w:rFonts w:cs="Arial"/>
                <w:sz w:val="18"/>
                <w:szCs w:val="18"/>
                <w:lang w:val="fr-CH"/>
              </w:rPr>
              <w:t>Simone Brunner</w:t>
            </w:r>
          </w:p>
          <w:p w14:paraId="2B36F29A" w14:textId="20AA70ED" w:rsidR="001C0EDF" w:rsidRPr="00B84A3E" w:rsidRDefault="001C0EDF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fr-CH"/>
              </w:rPr>
            </w:pPr>
            <w:r w:rsidRPr="00B84A3E">
              <w:rPr>
                <w:rFonts w:cs="Arial"/>
                <w:sz w:val="18"/>
                <w:szCs w:val="18"/>
                <w:lang w:val="fr-CH"/>
              </w:rPr>
              <w:t>Sennhüttestrasse 1</w:t>
            </w:r>
          </w:p>
          <w:p w14:paraId="39890613" w14:textId="77777777" w:rsidR="00AF7F9B" w:rsidRPr="00B84A3E" w:rsidRDefault="00AF7F9B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fr-CH"/>
              </w:rPr>
            </w:pPr>
            <w:r w:rsidRPr="00B84A3E">
              <w:rPr>
                <w:rFonts w:cs="Arial"/>
                <w:sz w:val="18"/>
                <w:szCs w:val="18"/>
                <w:lang w:val="fr-CH"/>
              </w:rPr>
              <w:t>8602 Wangen</w:t>
            </w:r>
          </w:p>
          <w:p w14:paraId="58BAE6BC" w14:textId="6DAD0BDD" w:rsidR="00AF7F9B" w:rsidRPr="00B84A3E" w:rsidRDefault="001C0EDF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fr-CH"/>
              </w:rPr>
            </w:pPr>
            <w:r w:rsidRPr="00B84A3E">
              <w:rPr>
                <w:rFonts w:cs="Arial"/>
                <w:sz w:val="18"/>
                <w:szCs w:val="18"/>
                <w:lang w:val="fr-CH"/>
              </w:rPr>
              <w:t>Simone.brunner@hotmail.de</w:t>
            </w:r>
          </w:p>
          <w:p w14:paraId="1532A05A" w14:textId="77777777" w:rsidR="00AF7F9B" w:rsidRPr="008E0D8C" w:rsidRDefault="00AF7F9B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jumi.wb@gmail.com</w:t>
            </w:r>
          </w:p>
        </w:tc>
      </w:tr>
      <w:tr w:rsidR="00202637" w:rsidRPr="004D0F28" w14:paraId="280CF5D5" w14:textId="77777777" w:rsidTr="00CF02B1">
        <w:trPr>
          <w:gridAfter w:val="1"/>
          <w:wAfter w:w="146" w:type="dxa"/>
        </w:trPr>
        <w:tc>
          <w:tcPr>
            <w:tcW w:w="2693" w:type="dxa"/>
          </w:tcPr>
          <w:p w14:paraId="3AF02C20" w14:textId="77777777" w:rsidR="007B7610" w:rsidRPr="00202637" w:rsidRDefault="007B7610" w:rsidP="0012574C">
            <w:pPr>
              <w:spacing w:before="60"/>
              <w:rPr>
                <w:b/>
                <w:sz w:val="18"/>
                <w:szCs w:val="18"/>
                <w:lang w:val="de-DE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t>Kleintierfreunde Dietlikon-Brüttisellen</w:t>
            </w:r>
          </w:p>
        </w:tc>
        <w:tc>
          <w:tcPr>
            <w:tcW w:w="3685" w:type="dxa"/>
          </w:tcPr>
          <w:p w14:paraId="2AD997CD" w14:textId="77777777" w:rsidR="007B7610" w:rsidRPr="00202637" w:rsidRDefault="007B7610" w:rsidP="00AD734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14:paraId="78A1600C" w14:textId="675BDA33" w:rsidR="007B7610" w:rsidRPr="00202637" w:rsidRDefault="004D0F28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Stefan Katz</w:t>
            </w:r>
          </w:p>
          <w:p w14:paraId="61EE9EA0" w14:textId="58CC3A66" w:rsidR="007B7610" w:rsidRPr="00202637" w:rsidRDefault="004D0F28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Wildbachstrasse 11</w:t>
            </w:r>
          </w:p>
          <w:p w14:paraId="1A483A1E" w14:textId="63AF953B" w:rsidR="007B7610" w:rsidRPr="00202637" w:rsidRDefault="007B7610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8</w:t>
            </w:r>
            <w:r w:rsidR="004D0F28">
              <w:rPr>
                <w:rFonts w:cs="Arial"/>
                <w:sz w:val="18"/>
                <w:szCs w:val="18"/>
                <w:lang w:val="it-IT"/>
              </w:rPr>
              <w:t>424 Embrach</w:t>
            </w:r>
          </w:p>
          <w:p w14:paraId="3A2B3E97" w14:textId="5040704B" w:rsidR="00481E5C" w:rsidRPr="00300315" w:rsidRDefault="004D0F28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katicstaf@gmail.com</w:t>
            </w:r>
          </w:p>
        </w:tc>
      </w:tr>
      <w:tr w:rsidR="00202637" w:rsidRPr="00202637" w14:paraId="0458A594" w14:textId="77777777" w:rsidTr="00CF02B1">
        <w:trPr>
          <w:gridAfter w:val="2"/>
          <w:wAfter w:w="287" w:type="dxa"/>
        </w:trPr>
        <w:tc>
          <w:tcPr>
            <w:tcW w:w="2693" w:type="dxa"/>
          </w:tcPr>
          <w:p w14:paraId="143FB117" w14:textId="77777777" w:rsidR="007B7610" w:rsidRPr="00202637" w:rsidRDefault="007B7610" w:rsidP="0012574C">
            <w:pPr>
              <w:spacing w:before="60"/>
              <w:rPr>
                <w:b/>
                <w:sz w:val="18"/>
                <w:szCs w:val="18"/>
                <w:lang w:val="de-DE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t>Kondor Boxen</w:t>
            </w:r>
          </w:p>
        </w:tc>
        <w:tc>
          <w:tcPr>
            <w:tcW w:w="3685" w:type="dxa"/>
          </w:tcPr>
          <w:p w14:paraId="6A79887C" w14:textId="77777777" w:rsidR="007B7610" w:rsidRPr="00202637" w:rsidRDefault="007B7610" w:rsidP="00AD734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3"/>
          </w:tcPr>
          <w:p w14:paraId="5375E1AD" w14:textId="77777777" w:rsidR="007B7610" w:rsidRPr="00202637" w:rsidRDefault="007B7610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Christian Schmidt</w:t>
            </w:r>
          </w:p>
          <w:p w14:paraId="6C5F8183" w14:textId="77777777" w:rsidR="007B7610" w:rsidRPr="00202637" w:rsidRDefault="007B7610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Im Oberdorf 7</w:t>
            </w:r>
          </w:p>
          <w:p w14:paraId="26F86C5D" w14:textId="77777777" w:rsidR="007B7610" w:rsidRPr="00202637" w:rsidRDefault="007B7610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8602 Wangen</w:t>
            </w:r>
          </w:p>
          <w:p w14:paraId="2361E34F" w14:textId="77777777" w:rsidR="007B7610" w:rsidRPr="00202637" w:rsidRDefault="007B7610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079 367 95 98</w:t>
            </w:r>
          </w:p>
          <w:p w14:paraId="7D5A1806" w14:textId="77777777" w:rsidR="00481E5C" w:rsidRPr="00202637" w:rsidRDefault="00481E5C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hyperlink r:id="rId34" w:history="1">
              <w:r w:rsidRPr="00202637">
                <w:rPr>
                  <w:rStyle w:val="Hyperlink"/>
                  <w:rFonts w:cs="Arial"/>
                  <w:color w:val="auto"/>
                  <w:sz w:val="18"/>
                  <w:szCs w:val="18"/>
                  <w:u w:val="none"/>
                  <w:lang w:val="it-IT"/>
                </w:rPr>
                <w:t>sternzahl96@yahoo.de</w:t>
              </w:r>
            </w:hyperlink>
          </w:p>
        </w:tc>
      </w:tr>
      <w:tr w:rsidR="00202637" w:rsidRPr="00CA705B" w14:paraId="7F275C1D" w14:textId="77777777" w:rsidTr="00CF02B1">
        <w:trPr>
          <w:gridAfter w:val="2"/>
          <w:wAfter w:w="287" w:type="dxa"/>
        </w:trPr>
        <w:tc>
          <w:tcPr>
            <w:tcW w:w="2693" w:type="dxa"/>
            <w:tcBorders>
              <w:bottom w:val="single" w:sz="4" w:space="0" w:color="auto"/>
            </w:tcBorders>
          </w:tcPr>
          <w:p w14:paraId="57D4DAEF" w14:textId="77777777" w:rsidR="007B7610" w:rsidRPr="00202637" w:rsidRDefault="007B7610" w:rsidP="0012574C">
            <w:pPr>
              <w:spacing w:before="60"/>
              <w:rPr>
                <w:b/>
                <w:sz w:val="18"/>
                <w:szCs w:val="18"/>
                <w:lang w:val="de-DE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t>Kultur-Kreis Wangen-Brüttisellen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1BDFD732" w14:textId="77777777" w:rsidR="007B7610" w:rsidRPr="00202637" w:rsidRDefault="007B7610" w:rsidP="00AD7344">
            <w:pPr>
              <w:spacing w:before="60"/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>Organisiert vor allem kulturelle Anlässe wie Konzerte, Theater, usw.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14:paraId="754F60DE" w14:textId="77777777" w:rsidR="007B7610" w:rsidRPr="00202637" w:rsidRDefault="00CF7794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Peter Bäriswyl</w:t>
            </w:r>
          </w:p>
          <w:p w14:paraId="01441E56" w14:textId="77777777" w:rsidR="007B7610" w:rsidRPr="00202637" w:rsidRDefault="00CF7794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Dübendorfstrasse 25</w:t>
            </w:r>
          </w:p>
          <w:p w14:paraId="2D4C7C1F" w14:textId="77777777" w:rsidR="007B7610" w:rsidRPr="00202637" w:rsidRDefault="007B7610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8602 Wangen</w:t>
            </w:r>
          </w:p>
          <w:p w14:paraId="6A42718D" w14:textId="77777777" w:rsidR="007B7610" w:rsidRPr="00202637" w:rsidRDefault="00CF7794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079 383 76 07 / 079 559 76 94</w:t>
            </w:r>
          </w:p>
          <w:p w14:paraId="120B0DB9" w14:textId="77777777" w:rsidR="00481E5C" w:rsidRPr="00202637" w:rsidRDefault="007B7610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hyperlink r:id="rId35" w:history="1">
              <w:r w:rsidRPr="00202637">
                <w:rPr>
                  <w:sz w:val="18"/>
                  <w:szCs w:val="18"/>
                  <w:lang w:val="it-IT"/>
                </w:rPr>
                <w:t>info@kultur-kreis-wb.ch</w:t>
              </w:r>
            </w:hyperlink>
          </w:p>
          <w:p w14:paraId="4D1A25C2" w14:textId="77777777" w:rsidR="00481E5C" w:rsidRPr="00202637" w:rsidRDefault="00CF7794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Style w:val="Hyperlink"/>
                <w:rFonts w:cs="Arial"/>
                <w:color w:val="auto"/>
                <w:sz w:val="18"/>
                <w:szCs w:val="18"/>
                <w:u w:val="none"/>
                <w:lang w:val="it-IT"/>
              </w:rPr>
              <w:t>www.kultur-kreis-wb.ch</w:t>
            </w:r>
            <w:hyperlink r:id="rId36" w:history="1"/>
          </w:p>
        </w:tc>
      </w:tr>
      <w:tr w:rsidR="00E465DF" w:rsidRPr="00BE5015" w14:paraId="1BD4CF20" w14:textId="77777777" w:rsidTr="00CF02B1">
        <w:trPr>
          <w:gridAfter w:val="2"/>
          <w:wAfter w:w="287" w:type="dxa"/>
        </w:trPr>
        <w:tc>
          <w:tcPr>
            <w:tcW w:w="2693" w:type="dxa"/>
            <w:tcBorders>
              <w:bottom w:val="single" w:sz="4" w:space="0" w:color="auto"/>
            </w:tcBorders>
          </w:tcPr>
          <w:p w14:paraId="41CE207C" w14:textId="7EBCAA73" w:rsidR="00E465DF" w:rsidRPr="00202637" w:rsidRDefault="00E465DF" w:rsidP="0012574C">
            <w:pPr>
              <w:spacing w:before="60"/>
              <w:rPr>
                <w:b/>
                <w:sz w:val="18"/>
                <w:szCs w:val="18"/>
                <w:lang w:val="de-DE"/>
              </w:rPr>
            </w:pPr>
            <w:r>
              <w:rPr>
                <w:b/>
                <w:sz w:val="18"/>
                <w:szCs w:val="18"/>
                <w:lang w:val="de-DE"/>
              </w:rPr>
              <w:t>Kulturverein Vrapciste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1BC0FA6F" w14:textId="0949E972" w:rsidR="00E465DF" w:rsidRPr="00202637" w:rsidRDefault="00E465DF" w:rsidP="00AD7344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Treffen, Kultur vertiefen, Jassen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14:paraId="0BA55669" w14:textId="77777777" w:rsidR="00E465DF" w:rsidRDefault="00E465DF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Adem Bafti, Hariz Mustafi, Amet Husejni, Zürichstrasse 64°, 8306 Brüttisellen</w:t>
            </w:r>
          </w:p>
          <w:p w14:paraId="2843148B" w14:textId="77777777" w:rsidR="00E465DF" w:rsidRDefault="00E465DF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 xml:space="preserve">079 543 30 19 </w:t>
            </w:r>
          </w:p>
          <w:p w14:paraId="55543DD4" w14:textId="29E1CCEA" w:rsidR="00E465DF" w:rsidRDefault="00E465DF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info@autowest.ch</w:t>
            </w:r>
          </w:p>
        </w:tc>
      </w:tr>
      <w:tr w:rsidR="00202637" w:rsidRPr="00CA705B" w14:paraId="72A5D94D" w14:textId="77777777" w:rsidTr="00CF02B1">
        <w:trPr>
          <w:gridAfter w:val="2"/>
          <w:wAfter w:w="287" w:type="dxa"/>
        </w:trPr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14:paraId="2405C02B" w14:textId="77777777" w:rsidR="00A707A8" w:rsidRPr="00202637" w:rsidRDefault="00A707A8" w:rsidP="00915215">
            <w:pPr>
              <w:rPr>
                <w:b/>
                <w:sz w:val="18"/>
                <w:szCs w:val="18"/>
                <w:lang w:val="de-DE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t>Natur- und Vogelschutzverein Brüttisellen-Dietlikon-Wangen</w:t>
            </w:r>
          </w:p>
        </w:tc>
        <w:tc>
          <w:tcPr>
            <w:tcW w:w="3685" w:type="dxa"/>
            <w:tcBorders>
              <w:top w:val="nil"/>
              <w:bottom w:val="single" w:sz="4" w:space="0" w:color="auto"/>
            </w:tcBorders>
          </w:tcPr>
          <w:p w14:paraId="0BAA0060" w14:textId="77777777" w:rsidR="00A707A8" w:rsidRPr="00202637" w:rsidRDefault="00A707A8" w:rsidP="00915215">
            <w:pPr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>Exkursionen, Pflege von Schutzgebieten, usw.</w:t>
            </w:r>
          </w:p>
        </w:tc>
        <w:tc>
          <w:tcPr>
            <w:tcW w:w="3402" w:type="dxa"/>
            <w:gridSpan w:val="3"/>
            <w:tcBorders>
              <w:top w:val="nil"/>
              <w:bottom w:val="single" w:sz="4" w:space="0" w:color="auto"/>
            </w:tcBorders>
          </w:tcPr>
          <w:p w14:paraId="13DD12AF" w14:textId="77777777" w:rsidR="00A707A8" w:rsidRPr="00202637" w:rsidRDefault="00A707A8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Thomas Moor</w:t>
            </w:r>
          </w:p>
          <w:p w14:paraId="232272B5" w14:textId="77777777" w:rsidR="00A707A8" w:rsidRPr="00202637" w:rsidRDefault="00A707A8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Im Dörnler 43</w:t>
            </w:r>
          </w:p>
          <w:p w14:paraId="7B9746E4" w14:textId="77777777" w:rsidR="00A707A8" w:rsidRPr="00202637" w:rsidRDefault="00A707A8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8602 Wangen</w:t>
            </w:r>
          </w:p>
          <w:p w14:paraId="32B07460" w14:textId="77777777" w:rsidR="00577A3B" w:rsidRPr="00202637" w:rsidRDefault="00577A3B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0</w:t>
            </w:r>
            <w:r>
              <w:t>79 753 81 90</w:t>
            </w:r>
          </w:p>
          <w:p w14:paraId="366D4990" w14:textId="77777777" w:rsidR="00577A3B" w:rsidRPr="00202637" w:rsidRDefault="00577A3B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805408">
              <w:rPr>
                <w:rFonts w:cs="Arial"/>
                <w:sz w:val="18"/>
                <w:szCs w:val="18"/>
                <w:lang w:val="it-IT"/>
              </w:rPr>
              <w:t>inf</w:t>
            </w:r>
            <w:r w:rsidRPr="00805408">
              <w:rPr>
                <w:szCs w:val="20"/>
                <w:lang w:val="it-IT"/>
              </w:rPr>
              <w:t>o</w:t>
            </w:r>
            <w:r w:rsidRPr="00805408">
              <w:rPr>
                <w:rFonts w:cs="Arial"/>
                <w:sz w:val="18"/>
                <w:szCs w:val="18"/>
                <w:lang w:val="it-IT"/>
              </w:rPr>
              <w:t>@nvvbdw.ch</w:t>
            </w:r>
          </w:p>
          <w:p w14:paraId="4D0FCFDB" w14:textId="77777777" w:rsidR="00481E5C" w:rsidRPr="00202637" w:rsidRDefault="00481E5C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hyperlink r:id="rId37" w:history="1">
              <w:r w:rsidRPr="00202637">
                <w:rPr>
                  <w:rStyle w:val="Hyperlink"/>
                  <w:rFonts w:cs="Arial"/>
                  <w:color w:val="auto"/>
                  <w:sz w:val="18"/>
                  <w:szCs w:val="18"/>
                  <w:u w:val="none"/>
                  <w:lang w:val="it-IT"/>
                </w:rPr>
                <w:t>www.nvvbdw.ch</w:t>
              </w:r>
            </w:hyperlink>
          </w:p>
        </w:tc>
      </w:tr>
      <w:tr w:rsidR="00202637" w:rsidRPr="00202637" w14:paraId="0895FC2A" w14:textId="77777777" w:rsidTr="00CF02B1">
        <w:trPr>
          <w:gridAfter w:val="2"/>
          <w:wAfter w:w="287" w:type="dxa"/>
        </w:trPr>
        <w:tc>
          <w:tcPr>
            <w:tcW w:w="2693" w:type="dxa"/>
            <w:tcBorders>
              <w:top w:val="nil"/>
            </w:tcBorders>
          </w:tcPr>
          <w:p w14:paraId="5F8E4985" w14:textId="77777777" w:rsidR="00A707A8" w:rsidRPr="00202637" w:rsidRDefault="00A707A8" w:rsidP="00915215">
            <w:pPr>
              <w:rPr>
                <w:b/>
                <w:sz w:val="18"/>
                <w:szCs w:val="18"/>
                <w:lang w:val="de-DE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t xml:space="preserve">Pfadi DWB </w:t>
            </w:r>
          </w:p>
          <w:p w14:paraId="70A7588B" w14:textId="77777777" w:rsidR="00A707A8" w:rsidRPr="00202637" w:rsidRDefault="00A707A8" w:rsidP="00915215">
            <w:pPr>
              <w:rPr>
                <w:b/>
                <w:sz w:val="18"/>
                <w:szCs w:val="18"/>
                <w:lang w:val="de-DE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t>(Dietlikon-Wangen-Brüttisellen)</w:t>
            </w:r>
          </w:p>
        </w:tc>
        <w:tc>
          <w:tcPr>
            <w:tcW w:w="3685" w:type="dxa"/>
            <w:tcBorders>
              <w:top w:val="nil"/>
            </w:tcBorders>
          </w:tcPr>
          <w:p w14:paraId="5EFCB58B" w14:textId="77777777" w:rsidR="00A707A8" w:rsidRPr="00202637" w:rsidRDefault="00A303C4" w:rsidP="00915215">
            <w:pPr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>"Treffpunkt Abenteuer" –</w:t>
            </w:r>
            <w:r w:rsidR="00A707A8" w:rsidRPr="00202637">
              <w:rPr>
                <w:sz w:val="18"/>
                <w:szCs w:val="18"/>
              </w:rPr>
              <w:t xml:space="preserve"> durch Spiel zur Verantwortung (Wolfs- und Pfadistufe)</w:t>
            </w:r>
          </w:p>
          <w:p w14:paraId="1FCD88D0" w14:textId="77777777" w:rsidR="00A707A8" w:rsidRPr="00202637" w:rsidRDefault="00A707A8" w:rsidP="00915215">
            <w:pPr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>Jeden SA, 14.00 – 17.00 Uhr, Waldeggä, Dietlikon (Hardwald)</w:t>
            </w:r>
            <w:r w:rsidR="00A303C4" w:rsidRPr="00202637">
              <w:rPr>
                <w:sz w:val="18"/>
                <w:szCs w:val="18"/>
              </w:rPr>
              <w:t>,</w:t>
            </w:r>
            <w:r w:rsidRPr="00202637">
              <w:rPr>
                <w:sz w:val="18"/>
                <w:szCs w:val="18"/>
              </w:rPr>
              <w:t xml:space="preserve"> s. Anschlag neben der Gemeinde Dietlikon, beim Freihof Brüttisellen, beim Volg Wangen </w:t>
            </w:r>
          </w:p>
        </w:tc>
        <w:tc>
          <w:tcPr>
            <w:tcW w:w="3402" w:type="dxa"/>
            <w:gridSpan w:val="3"/>
            <w:tcBorders>
              <w:top w:val="nil"/>
            </w:tcBorders>
          </w:tcPr>
          <w:p w14:paraId="21681D39" w14:textId="7AA926B4" w:rsidR="00A707A8" w:rsidRDefault="008A3AA8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Nora Römer</w:t>
            </w:r>
          </w:p>
          <w:p w14:paraId="463EB769" w14:textId="378EFC64" w:rsidR="008A3AA8" w:rsidRDefault="008A3AA8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Am Bach 13</w:t>
            </w:r>
          </w:p>
          <w:p w14:paraId="03756864" w14:textId="2B1105EE" w:rsidR="008A3AA8" w:rsidRPr="00202637" w:rsidRDefault="008A3AA8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8305 Dietlikon</w:t>
            </w:r>
          </w:p>
          <w:p w14:paraId="3235D75E" w14:textId="77777777" w:rsidR="00481E5C" w:rsidRPr="00202637" w:rsidRDefault="00481E5C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hyperlink r:id="rId38" w:history="1">
              <w:r w:rsidRPr="00202637">
                <w:rPr>
                  <w:rStyle w:val="Hyperlink"/>
                  <w:rFonts w:cs="Arial"/>
                  <w:color w:val="auto"/>
                  <w:sz w:val="18"/>
                  <w:szCs w:val="18"/>
                  <w:u w:val="none"/>
                  <w:lang w:val="it-IT"/>
                </w:rPr>
                <w:t>al.pfadidwb@gmail.com</w:t>
              </w:r>
            </w:hyperlink>
          </w:p>
          <w:p w14:paraId="56940BD0" w14:textId="32D9279C" w:rsidR="00481E5C" w:rsidRPr="00202637" w:rsidRDefault="00481E5C" w:rsidP="0091521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hyperlink r:id="rId39" w:history="1">
              <w:r w:rsidRPr="00202637">
                <w:rPr>
                  <w:rStyle w:val="Hyperlink"/>
                  <w:rFonts w:cs="Arial"/>
                  <w:color w:val="auto"/>
                  <w:sz w:val="18"/>
                  <w:szCs w:val="18"/>
                  <w:u w:val="none"/>
                  <w:lang w:val="it-IT"/>
                </w:rPr>
                <w:t>www.pfadidwb.ch</w:t>
              </w:r>
            </w:hyperlink>
          </w:p>
        </w:tc>
      </w:tr>
      <w:tr w:rsidR="00202637" w:rsidRPr="00202637" w14:paraId="3964F659" w14:textId="77777777" w:rsidTr="008F5911">
        <w:trPr>
          <w:gridAfter w:val="3"/>
          <w:wAfter w:w="430" w:type="dxa"/>
        </w:trPr>
        <w:tc>
          <w:tcPr>
            <w:tcW w:w="2693" w:type="dxa"/>
            <w:tcBorders>
              <w:bottom w:val="nil"/>
            </w:tcBorders>
          </w:tcPr>
          <w:p w14:paraId="7CF78350" w14:textId="77777777" w:rsidR="00F247BA" w:rsidRPr="00202637" w:rsidRDefault="00F247BA" w:rsidP="0012574C">
            <w:pPr>
              <w:spacing w:before="60"/>
              <w:rPr>
                <w:b/>
                <w:sz w:val="18"/>
                <w:szCs w:val="18"/>
                <w:lang w:val="de-DE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t>Rose-Chuchi Brüttisellen</w:t>
            </w:r>
          </w:p>
        </w:tc>
        <w:tc>
          <w:tcPr>
            <w:tcW w:w="3685" w:type="dxa"/>
            <w:tcBorders>
              <w:bottom w:val="nil"/>
            </w:tcBorders>
          </w:tcPr>
          <w:p w14:paraId="3E758CC6" w14:textId="77777777" w:rsidR="00F247BA" w:rsidRPr="00202637" w:rsidRDefault="00F247BA" w:rsidP="00AD7344">
            <w:pPr>
              <w:spacing w:before="60"/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>Club kochender Männer</w:t>
            </w:r>
            <w:r w:rsidR="00A303C4" w:rsidRPr="00202637">
              <w:rPr>
                <w:sz w:val="18"/>
                <w:szCs w:val="18"/>
              </w:rPr>
              <w:t>.</w:t>
            </w:r>
          </w:p>
        </w:tc>
        <w:tc>
          <w:tcPr>
            <w:tcW w:w="3259" w:type="dxa"/>
            <w:gridSpan w:val="2"/>
            <w:tcBorders>
              <w:bottom w:val="nil"/>
            </w:tcBorders>
          </w:tcPr>
          <w:p w14:paraId="3EA65362" w14:textId="73EC1B67" w:rsidR="00F247BA" w:rsidRPr="00202637" w:rsidRDefault="00F247BA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Ro</w:t>
            </w:r>
            <w:r w:rsidR="00CA705B">
              <w:rPr>
                <w:rFonts w:cs="Arial"/>
                <w:sz w:val="18"/>
                <w:szCs w:val="18"/>
                <w:lang w:val="it-IT"/>
              </w:rPr>
              <w:t>berto Fernandez</w:t>
            </w:r>
          </w:p>
          <w:p w14:paraId="0DD9AD12" w14:textId="4182E23B" w:rsidR="00F247BA" w:rsidRPr="00202637" w:rsidRDefault="00DF3810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Eichstrasse 17</w:t>
            </w:r>
          </w:p>
          <w:p w14:paraId="72D1568A" w14:textId="3DF08506" w:rsidR="00F247BA" w:rsidRPr="00202637" w:rsidRDefault="00DF3810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8306 Brüttisellen</w:t>
            </w:r>
          </w:p>
          <w:p w14:paraId="63F1E584" w14:textId="59DADF14" w:rsidR="00F247BA" w:rsidRPr="00202637" w:rsidRDefault="00F247BA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07</w:t>
            </w:r>
            <w:r w:rsidR="00DF3810">
              <w:rPr>
                <w:rFonts w:cs="Arial"/>
                <w:sz w:val="18"/>
                <w:szCs w:val="18"/>
                <w:lang w:val="it-IT"/>
              </w:rPr>
              <w:t>9 241 27 84</w:t>
            </w:r>
          </w:p>
          <w:p w14:paraId="51FEDCAF" w14:textId="5F311E47" w:rsidR="00202637" w:rsidRPr="00202637" w:rsidRDefault="007D72BD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fernandezrobi@hotmail.com</w:t>
            </w:r>
          </w:p>
        </w:tc>
      </w:tr>
      <w:tr w:rsidR="00861590" w:rsidRPr="00202637" w14:paraId="7B81C037" w14:textId="77777777" w:rsidTr="008F5911">
        <w:trPr>
          <w:gridAfter w:val="3"/>
          <w:wAfter w:w="430" w:type="dxa"/>
        </w:trPr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14:paraId="20F60291" w14:textId="77777777" w:rsidR="00861590" w:rsidRPr="00202637" w:rsidRDefault="00861590" w:rsidP="0012574C">
            <w:pPr>
              <w:spacing w:before="60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685" w:type="dxa"/>
            <w:tcBorders>
              <w:top w:val="nil"/>
              <w:bottom w:val="single" w:sz="4" w:space="0" w:color="auto"/>
            </w:tcBorders>
          </w:tcPr>
          <w:p w14:paraId="18CD2F33" w14:textId="77777777" w:rsidR="00861590" w:rsidRPr="00202637" w:rsidRDefault="00861590" w:rsidP="00AD734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3259" w:type="dxa"/>
            <w:gridSpan w:val="2"/>
            <w:tcBorders>
              <w:top w:val="nil"/>
              <w:bottom w:val="single" w:sz="4" w:space="0" w:color="auto"/>
            </w:tcBorders>
          </w:tcPr>
          <w:p w14:paraId="129865B0" w14:textId="77777777" w:rsidR="00861590" w:rsidRPr="00202637" w:rsidRDefault="00861590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</w:p>
        </w:tc>
      </w:tr>
      <w:tr w:rsidR="006612A4" w:rsidRPr="00BE5015" w14:paraId="6386DC80" w14:textId="77777777" w:rsidTr="008F5911">
        <w:trPr>
          <w:gridAfter w:val="3"/>
          <w:wAfter w:w="430" w:type="dxa"/>
        </w:trPr>
        <w:tc>
          <w:tcPr>
            <w:tcW w:w="2693" w:type="dxa"/>
            <w:tcBorders>
              <w:top w:val="single" w:sz="4" w:space="0" w:color="auto"/>
            </w:tcBorders>
          </w:tcPr>
          <w:p w14:paraId="5101788C" w14:textId="4F35DA93" w:rsidR="006612A4" w:rsidRPr="00202637" w:rsidRDefault="001C0EDF" w:rsidP="00CB6823">
            <w:pPr>
              <w:rPr>
                <w:b/>
                <w:sz w:val="18"/>
                <w:szCs w:val="18"/>
                <w:lang w:val="de-DE"/>
              </w:rPr>
            </w:pPr>
            <w:r>
              <w:rPr>
                <w:b/>
                <w:sz w:val="18"/>
                <w:szCs w:val="18"/>
                <w:lang w:val="de-DE"/>
              </w:rPr>
              <w:lastRenderedPageBreak/>
              <w:t>P</w:t>
            </w:r>
            <w:r w:rsidR="006612A4">
              <w:rPr>
                <w:b/>
                <w:sz w:val="18"/>
                <w:szCs w:val="18"/>
                <w:lang w:val="de-DE"/>
              </w:rPr>
              <w:t>icture Academy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407A7AB6" w14:textId="753B659A" w:rsidR="006612A4" w:rsidRPr="00E93FEC" w:rsidRDefault="00E93FEC" w:rsidP="00CB6823">
            <w:pPr>
              <w:rPr>
                <w:sz w:val="18"/>
                <w:szCs w:val="18"/>
                <w:lang w:val="de-DE"/>
              </w:rPr>
            </w:pPr>
            <w:r w:rsidRPr="00E93FEC">
              <w:rPr>
                <w:sz w:val="18"/>
                <w:szCs w:val="18"/>
                <w:lang w:val="de-DE"/>
              </w:rPr>
              <w:t>Angebot von „Experience Year“ und Schnupperlehren als Übergangsjahr nach Schule oder zur Klärung der Berufswahl.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</w:tcBorders>
          </w:tcPr>
          <w:p w14:paraId="35C26884" w14:textId="1289F248" w:rsidR="006612A4" w:rsidRPr="00E93FEC" w:rsidRDefault="006612A4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E93FEC">
              <w:rPr>
                <w:rFonts w:cs="Arial"/>
                <w:sz w:val="18"/>
                <w:szCs w:val="18"/>
                <w:lang w:val="it-IT"/>
              </w:rPr>
              <w:t>Picture Academy</w:t>
            </w:r>
          </w:p>
          <w:p w14:paraId="7E3065F8" w14:textId="77777777" w:rsidR="006612A4" w:rsidRPr="00E93FEC" w:rsidRDefault="006612A4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E93FEC">
              <w:rPr>
                <w:rFonts w:cs="Arial"/>
                <w:sz w:val="18"/>
                <w:szCs w:val="18"/>
                <w:lang w:val="it-IT"/>
              </w:rPr>
              <w:t>Birkenstrasse 17</w:t>
            </w:r>
          </w:p>
          <w:p w14:paraId="21C4C904" w14:textId="77777777" w:rsidR="006612A4" w:rsidRPr="00E93FEC" w:rsidRDefault="006612A4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E93FEC">
              <w:rPr>
                <w:rFonts w:cs="Arial"/>
                <w:sz w:val="18"/>
                <w:szCs w:val="18"/>
                <w:lang w:val="it-IT"/>
              </w:rPr>
              <w:t>8306 Brüttisellen</w:t>
            </w:r>
          </w:p>
          <w:p w14:paraId="156063EA" w14:textId="77777777" w:rsidR="006612A4" w:rsidRPr="00E93FEC" w:rsidRDefault="006612A4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E93FEC">
              <w:rPr>
                <w:rFonts w:cs="Arial"/>
                <w:sz w:val="18"/>
                <w:szCs w:val="18"/>
                <w:lang w:val="it-IT"/>
              </w:rPr>
              <w:t>044 272 76 76</w:t>
            </w:r>
          </w:p>
          <w:p w14:paraId="2DE5CA19" w14:textId="5021D3A0" w:rsidR="006612A4" w:rsidRPr="006D7766" w:rsidRDefault="003B1972" w:rsidP="00CB6823">
            <w:pPr>
              <w:rPr>
                <w:sz w:val="18"/>
                <w:szCs w:val="18"/>
                <w:lang w:val="fr-CH"/>
              </w:rPr>
            </w:pPr>
            <w:hyperlink r:id="rId40" w:history="1">
              <w:r w:rsidRPr="006D7766">
                <w:rPr>
                  <w:sz w:val="18"/>
                  <w:szCs w:val="18"/>
                </w:rPr>
                <w:t>tim.eberhard</w:t>
              </w:r>
              <w:r w:rsidR="00E93FEC" w:rsidRPr="006D7766">
                <w:rPr>
                  <w:sz w:val="18"/>
                  <w:szCs w:val="18"/>
                </w:rPr>
                <w:t>@picture-academy.ch</w:t>
              </w:r>
            </w:hyperlink>
          </w:p>
        </w:tc>
      </w:tr>
      <w:tr w:rsidR="00202637" w:rsidRPr="004D0F28" w14:paraId="12ED02B6" w14:textId="77777777" w:rsidTr="00CF02B1">
        <w:trPr>
          <w:gridAfter w:val="4"/>
          <w:wAfter w:w="1139" w:type="dxa"/>
        </w:trPr>
        <w:tc>
          <w:tcPr>
            <w:tcW w:w="2693" w:type="dxa"/>
            <w:tcBorders>
              <w:top w:val="nil"/>
            </w:tcBorders>
          </w:tcPr>
          <w:p w14:paraId="714B86D3" w14:textId="77777777" w:rsidR="00F247BA" w:rsidRPr="00202637" w:rsidRDefault="00202637" w:rsidP="00CB6823">
            <w:pPr>
              <w:rPr>
                <w:b/>
                <w:sz w:val="18"/>
                <w:szCs w:val="18"/>
                <w:lang w:val="de-DE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t>S</w:t>
            </w:r>
            <w:r w:rsidR="00F247BA" w:rsidRPr="00202637">
              <w:rPr>
                <w:b/>
                <w:sz w:val="18"/>
                <w:szCs w:val="18"/>
                <w:lang w:val="de-DE"/>
              </w:rPr>
              <w:t>chaukelverein Wangen</w:t>
            </w:r>
          </w:p>
        </w:tc>
        <w:tc>
          <w:tcPr>
            <w:tcW w:w="3685" w:type="dxa"/>
            <w:tcBorders>
              <w:top w:val="nil"/>
            </w:tcBorders>
          </w:tcPr>
          <w:p w14:paraId="79804C54" w14:textId="77777777" w:rsidR="00F247BA" w:rsidRPr="00202637" w:rsidRDefault="00F247BA" w:rsidP="00CB6823">
            <w:pPr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>Schifflischaukel mit Gastwirtschaft an der Wangemer Chilbi</w:t>
            </w:r>
            <w:r w:rsidR="00A303C4" w:rsidRPr="00202637">
              <w:rPr>
                <w:sz w:val="18"/>
                <w:szCs w:val="18"/>
              </w:rPr>
              <w:t>.</w:t>
            </w:r>
          </w:p>
        </w:tc>
        <w:tc>
          <w:tcPr>
            <w:tcW w:w="2550" w:type="dxa"/>
            <w:tcBorders>
              <w:top w:val="nil"/>
            </w:tcBorders>
          </w:tcPr>
          <w:p w14:paraId="49FD2023" w14:textId="77777777" w:rsidR="00F247BA" w:rsidRPr="00202637" w:rsidRDefault="00F247BA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Rainer Stotz</w:t>
            </w:r>
          </w:p>
          <w:p w14:paraId="0EC6AEAB" w14:textId="77777777" w:rsidR="00F247BA" w:rsidRPr="00202637" w:rsidRDefault="00F247BA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Im Dörnler 39b</w:t>
            </w:r>
          </w:p>
          <w:p w14:paraId="77278253" w14:textId="77777777" w:rsidR="00F247BA" w:rsidRPr="00202637" w:rsidRDefault="00F247BA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8602 Wangen</w:t>
            </w:r>
          </w:p>
          <w:p w14:paraId="41BFB0CC" w14:textId="77777777" w:rsidR="00F247BA" w:rsidRPr="00202637" w:rsidRDefault="00F247BA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044 833 27 87</w:t>
            </w:r>
          </w:p>
          <w:p w14:paraId="71EE6BAE" w14:textId="77777777" w:rsidR="00202637" w:rsidRPr="00202637" w:rsidRDefault="00202637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hyperlink r:id="rId41" w:history="1">
              <w:r w:rsidRPr="00202637">
                <w:rPr>
                  <w:rStyle w:val="Hyperlink"/>
                  <w:rFonts w:cs="Arial"/>
                  <w:color w:val="auto"/>
                  <w:sz w:val="18"/>
                  <w:szCs w:val="18"/>
                  <w:u w:val="none"/>
                  <w:lang w:val="it-IT"/>
                </w:rPr>
                <w:t>rainer@schaukelverein.ch</w:t>
              </w:r>
            </w:hyperlink>
          </w:p>
          <w:p w14:paraId="62A5EFCA" w14:textId="77777777" w:rsidR="00F247BA" w:rsidRPr="00202637" w:rsidRDefault="00202637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hyperlink r:id="rId42" w:history="1">
              <w:r w:rsidRPr="00202637">
                <w:rPr>
                  <w:rStyle w:val="Hyperlink"/>
                  <w:rFonts w:cs="Arial"/>
                  <w:color w:val="auto"/>
                  <w:sz w:val="18"/>
                  <w:szCs w:val="18"/>
                  <w:u w:val="none"/>
                  <w:lang w:val="it-IT"/>
                </w:rPr>
                <w:t>www.schaukelverein.ch</w:t>
              </w:r>
            </w:hyperlink>
            <w:hyperlink r:id="rId43" w:history="1"/>
          </w:p>
        </w:tc>
      </w:tr>
      <w:tr w:rsidR="00202637" w:rsidRPr="00CA705B" w14:paraId="375A0278" w14:textId="77777777" w:rsidTr="00CF02B1">
        <w:trPr>
          <w:gridAfter w:val="4"/>
          <w:wAfter w:w="1139" w:type="dxa"/>
        </w:trPr>
        <w:tc>
          <w:tcPr>
            <w:tcW w:w="2693" w:type="dxa"/>
          </w:tcPr>
          <w:p w14:paraId="298DA9EE" w14:textId="77777777" w:rsidR="00F247BA" w:rsidRPr="00202637" w:rsidRDefault="00F247BA" w:rsidP="00CB6823">
            <w:pPr>
              <w:rPr>
                <w:b/>
                <w:sz w:val="18"/>
                <w:szCs w:val="18"/>
                <w:lang w:val="de-DE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t>Schiessverein Wangen 300 m</w:t>
            </w:r>
          </w:p>
        </w:tc>
        <w:tc>
          <w:tcPr>
            <w:tcW w:w="3685" w:type="dxa"/>
          </w:tcPr>
          <w:p w14:paraId="3ABCD093" w14:textId="77777777" w:rsidR="00F247BA" w:rsidRPr="00202637" w:rsidRDefault="00F247BA" w:rsidP="00CB6823">
            <w:pPr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>Schiesspläne werden anfangs Jahr publiziert. Siehe auch im Anschlagkasten Freihof, Brüttisellen und Volg, Wangen</w:t>
            </w:r>
            <w:r w:rsidR="00A303C4" w:rsidRPr="00202637">
              <w:rPr>
                <w:sz w:val="18"/>
                <w:szCs w:val="18"/>
              </w:rPr>
              <w:t>.</w:t>
            </w:r>
          </w:p>
        </w:tc>
        <w:tc>
          <w:tcPr>
            <w:tcW w:w="2550" w:type="dxa"/>
          </w:tcPr>
          <w:p w14:paraId="38398F44" w14:textId="11CA5974" w:rsidR="00F247BA" w:rsidRDefault="00D16CE7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Severin Pfister</w:t>
            </w:r>
          </w:p>
          <w:p w14:paraId="1AD6618D" w14:textId="7BE1AF84" w:rsidR="00EB50A8" w:rsidRDefault="00EB50A8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Bromackerstrasse 6</w:t>
            </w:r>
          </w:p>
          <w:p w14:paraId="1C175311" w14:textId="40AF1DDC" w:rsidR="00EB50A8" w:rsidRPr="00202637" w:rsidRDefault="00EB50A8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8305 Dietlikon</w:t>
            </w:r>
          </w:p>
          <w:p w14:paraId="133A01AB" w14:textId="4BE1D82C" w:rsidR="00F247BA" w:rsidRPr="00202637" w:rsidRDefault="00F247BA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 xml:space="preserve">044 </w:t>
            </w:r>
            <w:r w:rsidR="00EB50A8">
              <w:rPr>
                <w:rFonts w:cs="Arial"/>
                <w:sz w:val="18"/>
                <w:szCs w:val="18"/>
                <w:lang w:val="it-IT"/>
              </w:rPr>
              <w:t>411 94 81 (G)</w:t>
            </w:r>
          </w:p>
          <w:p w14:paraId="7292CED2" w14:textId="77777777" w:rsidR="00EB50A8" w:rsidRDefault="00EB50A8" w:rsidP="00EB50A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it-IT"/>
              </w:rPr>
            </w:pPr>
            <w:hyperlink r:id="rId44" w:history="1">
              <w:r>
                <w:rPr>
                  <w:sz w:val="18"/>
                  <w:szCs w:val="18"/>
                  <w:lang w:val="it-IT"/>
                </w:rPr>
                <w:t>severin.pfister@zuerich.ch</w:t>
              </w:r>
            </w:hyperlink>
          </w:p>
          <w:p w14:paraId="5161FDFF" w14:textId="42DEA5FE" w:rsidR="00202637" w:rsidRPr="00202637" w:rsidRDefault="00202637" w:rsidP="00EB50A8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hyperlink r:id="rId45" w:history="1">
              <w:r w:rsidRPr="00202637">
                <w:rPr>
                  <w:rStyle w:val="Hyperlink"/>
                  <w:rFonts w:cs="Arial"/>
                  <w:color w:val="auto"/>
                  <w:sz w:val="18"/>
                  <w:szCs w:val="18"/>
                  <w:u w:val="none"/>
                  <w:lang w:val="it-IT"/>
                </w:rPr>
                <w:t>www.svwangenzh.ch</w:t>
              </w:r>
            </w:hyperlink>
          </w:p>
        </w:tc>
      </w:tr>
      <w:tr w:rsidR="00202637" w:rsidRPr="00202637" w14:paraId="71A225AB" w14:textId="77777777" w:rsidTr="00CF02B1">
        <w:trPr>
          <w:gridAfter w:val="4"/>
          <w:wAfter w:w="1139" w:type="dxa"/>
        </w:trPr>
        <w:tc>
          <w:tcPr>
            <w:tcW w:w="2693" w:type="dxa"/>
          </w:tcPr>
          <w:p w14:paraId="131D7F7A" w14:textId="77777777" w:rsidR="00E92A04" w:rsidRPr="00202637" w:rsidRDefault="00E92A04" w:rsidP="00CB6823">
            <w:pPr>
              <w:rPr>
                <w:b/>
                <w:sz w:val="18"/>
                <w:szCs w:val="18"/>
                <w:lang w:val="de-DE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t>Schützenverein Brüttisellen 300 m</w:t>
            </w:r>
          </w:p>
        </w:tc>
        <w:tc>
          <w:tcPr>
            <w:tcW w:w="3685" w:type="dxa"/>
          </w:tcPr>
          <w:p w14:paraId="6DB0228A" w14:textId="77777777" w:rsidR="00E92A04" w:rsidRPr="00202637" w:rsidRDefault="00E92A04" w:rsidP="00CB6823">
            <w:pPr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>Schiesspläne werden anfangs Jahr publiziert. Siehe auch im Anschlagkasten Freihof, Brüttisellen und Volg, Wangen</w:t>
            </w:r>
            <w:r w:rsidR="00A303C4" w:rsidRPr="00202637">
              <w:rPr>
                <w:sz w:val="18"/>
                <w:szCs w:val="18"/>
              </w:rPr>
              <w:t>.</w:t>
            </w:r>
          </w:p>
        </w:tc>
        <w:tc>
          <w:tcPr>
            <w:tcW w:w="2550" w:type="dxa"/>
          </w:tcPr>
          <w:p w14:paraId="192A0351" w14:textId="77777777" w:rsidR="00E92A04" w:rsidRPr="00202637" w:rsidRDefault="00E92A04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Daniel Bähler</w:t>
            </w:r>
          </w:p>
          <w:p w14:paraId="7BCE0593" w14:textId="77777777" w:rsidR="00E92A04" w:rsidRPr="00202637" w:rsidRDefault="00E92A04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Im Tub 5</w:t>
            </w:r>
          </w:p>
          <w:p w14:paraId="29B8DFB9" w14:textId="77777777" w:rsidR="00E92A04" w:rsidRPr="00202637" w:rsidRDefault="00E92A04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8602 Wangen</w:t>
            </w:r>
          </w:p>
          <w:p w14:paraId="346B97D8" w14:textId="77777777" w:rsidR="00E92A04" w:rsidRPr="00202637" w:rsidRDefault="00E92A04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079 247 10 07</w:t>
            </w:r>
          </w:p>
          <w:p w14:paraId="1EAD18EE" w14:textId="77777777" w:rsidR="00202637" w:rsidRPr="00202637" w:rsidRDefault="00202637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hyperlink r:id="rId46" w:history="1">
              <w:r w:rsidRPr="00202637">
                <w:rPr>
                  <w:rStyle w:val="Hyperlink"/>
                  <w:rFonts w:cs="Arial"/>
                  <w:color w:val="auto"/>
                  <w:sz w:val="18"/>
                  <w:szCs w:val="18"/>
                  <w:u w:val="none"/>
                  <w:lang w:val="it-IT"/>
                </w:rPr>
                <w:t>baehler.daniel@bluewin.ch</w:t>
              </w:r>
            </w:hyperlink>
          </w:p>
        </w:tc>
      </w:tr>
      <w:tr w:rsidR="00CF02B1" w:rsidRPr="00202637" w14:paraId="1C87D4D1" w14:textId="77777777" w:rsidTr="00CF02B1">
        <w:trPr>
          <w:gridAfter w:val="4"/>
          <w:wAfter w:w="1139" w:type="dxa"/>
        </w:trPr>
        <w:tc>
          <w:tcPr>
            <w:tcW w:w="2693" w:type="dxa"/>
          </w:tcPr>
          <w:p w14:paraId="748C0EB3" w14:textId="7DBC6C5D" w:rsidR="00CF02B1" w:rsidRPr="00202637" w:rsidRDefault="00CF02B1" w:rsidP="00CB6823">
            <w:pPr>
              <w:rPr>
                <w:b/>
                <w:sz w:val="18"/>
                <w:szCs w:val="18"/>
                <w:lang w:val="de-DE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t>SpielWieseHundeVerein Wangen-Brüttisellen SWHV</w:t>
            </w:r>
          </w:p>
        </w:tc>
        <w:tc>
          <w:tcPr>
            <w:tcW w:w="3685" w:type="dxa"/>
          </w:tcPr>
          <w:p w14:paraId="3C1CD35A" w14:textId="5A594F25" w:rsidR="00CF02B1" w:rsidRPr="00202637" w:rsidRDefault="00CF02B1" w:rsidP="00CB6823">
            <w:pPr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>Kontaktförderung unter allen Hunderassen sowie gemeinsame Aktionen von Hundehaltern mit ihren Hunden.</w:t>
            </w:r>
          </w:p>
        </w:tc>
        <w:tc>
          <w:tcPr>
            <w:tcW w:w="2550" w:type="dxa"/>
          </w:tcPr>
          <w:p w14:paraId="7C9AEF4C" w14:textId="77777777" w:rsidR="00CF02B1" w:rsidRPr="007609C6" w:rsidRDefault="00CF02B1" w:rsidP="00CB6823">
            <w:pPr>
              <w:widowControl w:val="0"/>
              <w:autoSpaceDE w:val="0"/>
              <w:autoSpaceDN w:val="0"/>
              <w:adjustRightInd w:val="0"/>
              <w:rPr>
                <w:rStyle w:val="Hyperlink"/>
                <w:color w:val="auto"/>
                <w:sz w:val="18"/>
                <w:szCs w:val="18"/>
                <w:u w:val="none"/>
              </w:rPr>
            </w:pPr>
            <w:r w:rsidRPr="007609C6">
              <w:rPr>
                <w:rStyle w:val="Hyperlink"/>
                <w:color w:val="auto"/>
                <w:sz w:val="18"/>
                <w:szCs w:val="18"/>
                <w:u w:val="none"/>
              </w:rPr>
              <w:t>Ines Simon</w:t>
            </w:r>
          </w:p>
          <w:p w14:paraId="5EDB3F94" w14:textId="77777777" w:rsidR="00CF02B1" w:rsidRPr="007609C6" w:rsidRDefault="00CF02B1" w:rsidP="00CB6823">
            <w:pPr>
              <w:widowControl w:val="0"/>
              <w:autoSpaceDE w:val="0"/>
              <w:autoSpaceDN w:val="0"/>
              <w:adjustRightInd w:val="0"/>
              <w:rPr>
                <w:rStyle w:val="Hyperlink"/>
                <w:color w:val="auto"/>
                <w:sz w:val="18"/>
                <w:szCs w:val="18"/>
                <w:u w:val="none"/>
              </w:rPr>
            </w:pPr>
            <w:r w:rsidRPr="007609C6">
              <w:rPr>
                <w:rStyle w:val="Hyperlink"/>
                <w:color w:val="auto"/>
                <w:sz w:val="18"/>
                <w:szCs w:val="18"/>
                <w:u w:val="none"/>
              </w:rPr>
              <w:t>Obere Wangenstrasse 6</w:t>
            </w:r>
          </w:p>
          <w:p w14:paraId="1C22EC1B" w14:textId="77777777" w:rsidR="00CF02B1" w:rsidRPr="007609C6" w:rsidRDefault="00CF02B1" w:rsidP="00CB6823">
            <w:pPr>
              <w:widowControl w:val="0"/>
              <w:autoSpaceDE w:val="0"/>
              <w:autoSpaceDN w:val="0"/>
              <w:adjustRightInd w:val="0"/>
              <w:rPr>
                <w:rStyle w:val="Hyperlink"/>
                <w:color w:val="auto"/>
                <w:sz w:val="18"/>
                <w:szCs w:val="18"/>
                <w:u w:val="none"/>
              </w:rPr>
            </w:pPr>
            <w:r w:rsidRPr="007609C6">
              <w:rPr>
                <w:rStyle w:val="Hyperlink"/>
                <w:color w:val="auto"/>
                <w:sz w:val="18"/>
                <w:szCs w:val="18"/>
                <w:u w:val="none"/>
              </w:rPr>
              <w:t>8306 Brüttisellen</w:t>
            </w:r>
          </w:p>
          <w:p w14:paraId="02C88B66" w14:textId="77777777" w:rsidR="00CF02B1" w:rsidRPr="007609C6" w:rsidRDefault="00CF02B1" w:rsidP="00CB6823">
            <w:pPr>
              <w:widowControl w:val="0"/>
              <w:autoSpaceDE w:val="0"/>
              <w:autoSpaceDN w:val="0"/>
              <w:adjustRightInd w:val="0"/>
              <w:rPr>
                <w:rStyle w:val="Hyperlink"/>
                <w:color w:val="auto"/>
                <w:sz w:val="18"/>
                <w:szCs w:val="18"/>
                <w:u w:val="none"/>
              </w:rPr>
            </w:pPr>
            <w:r w:rsidRPr="007609C6">
              <w:rPr>
                <w:rStyle w:val="Hyperlink"/>
                <w:color w:val="auto"/>
                <w:sz w:val="18"/>
                <w:szCs w:val="18"/>
                <w:u w:val="none"/>
              </w:rPr>
              <w:t>079 888 20 93</w:t>
            </w:r>
          </w:p>
          <w:p w14:paraId="327DBB51" w14:textId="62987562" w:rsidR="00CF02B1" w:rsidRPr="00202637" w:rsidRDefault="00CF02B1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hyperlink r:id="rId47" w:history="1">
              <w:r w:rsidRPr="007609C6">
                <w:rPr>
                  <w:rStyle w:val="Hyperlink"/>
                  <w:color w:val="auto"/>
                  <w:sz w:val="18"/>
                  <w:szCs w:val="18"/>
                  <w:u w:val="none"/>
                </w:rPr>
                <w:t>inessimon@bluewin.ch</w:t>
              </w:r>
            </w:hyperlink>
          </w:p>
        </w:tc>
      </w:tr>
      <w:tr w:rsidR="00CF02B1" w:rsidRPr="00CA705B" w14:paraId="2B8D249E" w14:textId="77777777" w:rsidTr="00CF02B1">
        <w:trPr>
          <w:gridAfter w:val="4"/>
          <w:wAfter w:w="1139" w:type="dxa"/>
        </w:trPr>
        <w:tc>
          <w:tcPr>
            <w:tcW w:w="2693" w:type="dxa"/>
          </w:tcPr>
          <w:p w14:paraId="21FC06DB" w14:textId="52AB1E9F" w:rsidR="00CF02B1" w:rsidRPr="00202637" w:rsidRDefault="00CF02B1" w:rsidP="00CB6823">
            <w:pPr>
              <w:rPr>
                <w:b/>
                <w:sz w:val="18"/>
                <w:szCs w:val="18"/>
                <w:lang w:val="de-DE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t>Sportclub Wangen</w:t>
            </w:r>
          </w:p>
        </w:tc>
        <w:tc>
          <w:tcPr>
            <w:tcW w:w="3685" w:type="dxa"/>
          </w:tcPr>
          <w:p w14:paraId="5C9FCA7C" w14:textId="0C70E0E9" w:rsidR="00CF02B1" w:rsidRPr="00202637" w:rsidRDefault="00CF02B1" w:rsidP="00CB6823">
            <w:pPr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>Trainings jeweils am MO</w:t>
            </w:r>
            <w:r w:rsidRPr="00202637">
              <w:rPr>
                <w:sz w:val="18"/>
                <w:szCs w:val="18"/>
              </w:rPr>
              <w:br/>
              <w:t>Aktive 20.00 – 22.00 Uhr, Schulhaus Oberwiesen, Wangen</w:t>
            </w:r>
            <w:r w:rsidRPr="00202637">
              <w:rPr>
                <w:sz w:val="18"/>
                <w:szCs w:val="18"/>
              </w:rPr>
              <w:br/>
              <w:t>Senioren 18.30 – 20.15 Uhr, Turnhalle Dürrbach, Wangen</w:t>
            </w:r>
          </w:p>
        </w:tc>
        <w:tc>
          <w:tcPr>
            <w:tcW w:w="2550" w:type="dxa"/>
          </w:tcPr>
          <w:p w14:paraId="44FA5225" w14:textId="77777777" w:rsidR="00CF02B1" w:rsidRPr="00202637" w:rsidRDefault="00CF02B1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Jakob Broger</w:t>
            </w:r>
          </w:p>
          <w:p w14:paraId="522E2025" w14:textId="77777777" w:rsidR="00CF02B1" w:rsidRPr="00202637" w:rsidRDefault="00CF02B1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Im Dörnler 27</w:t>
            </w:r>
          </w:p>
          <w:p w14:paraId="4E9408F4" w14:textId="77777777" w:rsidR="00CF02B1" w:rsidRPr="00202637" w:rsidRDefault="00CF02B1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8602 Wangen</w:t>
            </w:r>
          </w:p>
          <w:p w14:paraId="2028467E" w14:textId="77777777" w:rsidR="00CF02B1" w:rsidRPr="00202637" w:rsidRDefault="00CF02B1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079 532 13 95</w:t>
            </w:r>
          </w:p>
          <w:p w14:paraId="44251F0C" w14:textId="77777777" w:rsidR="00CF02B1" w:rsidRPr="00202637" w:rsidRDefault="00CF02B1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hyperlink r:id="rId48" w:history="1">
              <w:r w:rsidRPr="00202637">
                <w:rPr>
                  <w:rStyle w:val="Hyperlink"/>
                  <w:rFonts w:cs="Arial"/>
                  <w:color w:val="auto"/>
                  <w:sz w:val="18"/>
                  <w:szCs w:val="18"/>
                  <w:u w:val="none"/>
                  <w:lang w:val="it-IT"/>
                </w:rPr>
                <w:t>praesident@scwangen.ch</w:t>
              </w:r>
            </w:hyperlink>
          </w:p>
          <w:p w14:paraId="3F61F1FC" w14:textId="5F24EFF1" w:rsidR="00CF02B1" w:rsidRPr="00B84A3E" w:rsidRDefault="00CF02B1" w:rsidP="00CB6823">
            <w:pPr>
              <w:widowControl w:val="0"/>
              <w:autoSpaceDE w:val="0"/>
              <w:autoSpaceDN w:val="0"/>
              <w:adjustRightInd w:val="0"/>
              <w:rPr>
                <w:rStyle w:val="Hyperlink"/>
                <w:color w:val="auto"/>
                <w:sz w:val="18"/>
                <w:szCs w:val="18"/>
                <w:u w:val="none"/>
                <w:lang w:val="it-IT"/>
              </w:rPr>
            </w:pPr>
            <w:hyperlink r:id="rId49" w:history="1">
              <w:r w:rsidRPr="00202637">
                <w:rPr>
                  <w:rStyle w:val="Hyperlink"/>
                  <w:rFonts w:cs="Arial"/>
                  <w:color w:val="auto"/>
                  <w:sz w:val="18"/>
                  <w:szCs w:val="18"/>
                  <w:u w:val="none"/>
                  <w:lang w:val="it-IT"/>
                </w:rPr>
                <w:t>www.scwangen.ch</w:t>
              </w:r>
            </w:hyperlink>
          </w:p>
        </w:tc>
      </w:tr>
      <w:tr w:rsidR="00CF02B1" w:rsidRPr="00BE5015" w14:paraId="219B657D" w14:textId="77777777" w:rsidTr="00CF02B1">
        <w:trPr>
          <w:gridAfter w:val="4"/>
          <w:wAfter w:w="1139" w:type="dxa"/>
        </w:trPr>
        <w:tc>
          <w:tcPr>
            <w:tcW w:w="2693" w:type="dxa"/>
            <w:tcBorders>
              <w:top w:val="nil"/>
            </w:tcBorders>
          </w:tcPr>
          <w:p w14:paraId="60C29398" w14:textId="0AC88714" w:rsidR="00CF02B1" w:rsidRPr="00202637" w:rsidRDefault="00CF02B1" w:rsidP="00CB6823">
            <w:pPr>
              <w:rPr>
                <w:b/>
                <w:sz w:val="18"/>
                <w:szCs w:val="18"/>
                <w:lang w:val="de-DE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t>Sportschützen Brüttisellen 50 m</w:t>
            </w:r>
          </w:p>
        </w:tc>
        <w:tc>
          <w:tcPr>
            <w:tcW w:w="3685" w:type="dxa"/>
            <w:tcBorders>
              <w:top w:val="nil"/>
            </w:tcBorders>
          </w:tcPr>
          <w:p w14:paraId="23A51206" w14:textId="03B5ED8C" w:rsidR="00CF02B1" w:rsidRPr="00202637" w:rsidRDefault="00CF02B1" w:rsidP="00CB6823">
            <w:pPr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>Schiessstand (Kleinkaliber) an der Haldenstrasse 69 zwischen Brüttisellen und Wangen.</w:t>
            </w:r>
          </w:p>
        </w:tc>
        <w:tc>
          <w:tcPr>
            <w:tcW w:w="2550" w:type="dxa"/>
            <w:tcBorders>
              <w:top w:val="nil"/>
            </w:tcBorders>
          </w:tcPr>
          <w:p w14:paraId="04B1CC22" w14:textId="77777777" w:rsidR="00CF02B1" w:rsidRPr="00202637" w:rsidRDefault="00CF02B1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Werner Schlatter</w:t>
            </w:r>
          </w:p>
          <w:p w14:paraId="33F0D6BF" w14:textId="77777777" w:rsidR="00CF02B1" w:rsidRPr="00202637" w:rsidRDefault="00CF02B1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Postfach 107</w:t>
            </w:r>
          </w:p>
          <w:p w14:paraId="396B1F2D" w14:textId="77777777" w:rsidR="00CF02B1" w:rsidRPr="00202637" w:rsidRDefault="00CF02B1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8306 Brüttisellen</w:t>
            </w:r>
          </w:p>
          <w:p w14:paraId="5D97C741" w14:textId="77777777" w:rsidR="00CF02B1" w:rsidRPr="00202637" w:rsidRDefault="00CF02B1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079 120 33 15</w:t>
            </w:r>
          </w:p>
          <w:p w14:paraId="530FD641" w14:textId="22C3F483" w:rsidR="00CF02B1" w:rsidRPr="00202637" w:rsidRDefault="00CF02B1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hyperlink r:id="rId50" w:history="1">
              <w:r w:rsidRPr="00202637">
                <w:rPr>
                  <w:rStyle w:val="Hyperlink"/>
                  <w:rFonts w:cs="Arial"/>
                  <w:color w:val="auto"/>
                  <w:sz w:val="18"/>
                  <w:szCs w:val="18"/>
                  <w:u w:val="none"/>
                  <w:lang w:val="it-IT"/>
                </w:rPr>
                <w:t>w.schlatter@gmx.ch</w:t>
              </w:r>
            </w:hyperlink>
          </w:p>
        </w:tc>
      </w:tr>
      <w:tr w:rsidR="00CF02B1" w:rsidRPr="00202637" w14:paraId="431DCB51" w14:textId="77777777" w:rsidTr="00CF02B1">
        <w:trPr>
          <w:gridAfter w:val="4"/>
          <w:wAfter w:w="1139" w:type="dxa"/>
        </w:trPr>
        <w:tc>
          <w:tcPr>
            <w:tcW w:w="2693" w:type="dxa"/>
          </w:tcPr>
          <w:p w14:paraId="61913923" w14:textId="48A6AD9A" w:rsidR="00CF02B1" w:rsidRPr="00202637" w:rsidRDefault="00CF02B1" w:rsidP="00CB6823">
            <w:pPr>
              <w:rPr>
                <w:b/>
                <w:sz w:val="18"/>
                <w:szCs w:val="18"/>
                <w:lang w:val="de-DE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t>St. Nikolausgesellschaft Dietlikon, Wangen-Brüttisellen</w:t>
            </w:r>
          </w:p>
        </w:tc>
        <w:tc>
          <w:tcPr>
            <w:tcW w:w="3685" w:type="dxa"/>
          </w:tcPr>
          <w:p w14:paraId="1B49CD8E" w14:textId="78479B53" w:rsidR="00CF02B1" w:rsidRPr="00202637" w:rsidRDefault="00CF02B1" w:rsidP="00CB6823">
            <w:pPr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>Die St. Nikolausgesellschaft bringt jedes Jahr den Brauch des Samichlauses in die Dörfer.</w:t>
            </w:r>
          </w:p>
        </w:tc>
        <w:tc>
          <w:tcPr>
            <w:tcW w:w="2550" w:type="dxa"/>
          </w:tcPr>
          <w:p w14:paraId="2DBF4AE0" w14:textId="77777777" w:rsidR="00CF02B1" w:rsidRDefault="00CF02B1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Matthias Ganz</w:t>
            </w:r>
          </w:p>
          <w:p w14:paraId="1EA83756" w14:textId="77777777" w:rsidR="00CF02B1" w:rsidRDefault="00CF02B1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Brüttisellenstrasse 26</w:t>
            </w:r>
          </w:p>
          <w:p w14:paraId="365FAE6B" w14:textId="77777777" w:rsidR="00CF02B1" w:rsidRPr="00202637" w:rsidRDefault="00CF02B1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8602 Wangen</w:t>
            </w:r>
          </w:p>
          <w:p w14:paraId="0FB2FFFD" w14:textId="77777777" w:rsidR="00CF02B1" w:rsidRPr="00202637" w:rsidRDefault="00CF02B1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079 5</w:t>
            </w:r>
            <w:r>
              <w:rPr>
                <w:rFonts w:cs="Arial"/>
                <w:sz w:val="18"/>
                <w:szCs w:val="18"/>
                <w:lang w:val="it-IT"/>
              </w:rPr>
              <w:t>7</w:t>
            </w:r>
            <w:r w:rsidRPr="00202637">
              <w:rPr>
                <w:rFonts w:cs="Arial"/>
                <w:sz w:val="18"/>
                <w:szCs w:val="18"/>
                <w:lang w:val="it-IT"/>
              </w:rPr>
              <w:t>4</w:t>
            </w:r>
            <w:r>
              <w:rPr>
                <w:rFonts w:cs="Arial"/>
                <w:sz w:val="18"/>
                <w:szCs w:val="18"/>
                <w:lang w:val="it-IT"/>
              </w:rPr>
              <w:t xml:space="preserve"> 66 42</w:t>
            </w:r>
          </w:p>
          <w:p w14:paraId="066DF35C" w14:textId="297D95EE" w:rsidR="00CF02B1" w:rsidRPr="00202637" w:rsidRDefault="00B247CD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vorstand</w:t>
            </w:r>
            <w:r w:rsidR="00CF02B1" w:rsidRPr="00202637">
              <w:rPr>
                <w:rFonts w:cs="Arial"/>
                <w:sz w:val="18"/>
                <w:szCs w:val="18"/>
                <w:lang w:val="it-IT"/>
              </w:rPr>
              <w:t>@samichlaus-dietlikon.ch</w:t>
            </w:r>
          </w:p>
        </w:tc>
      </w:tr>
      <w:tr w:rsidR="00CF02B1" w:rsidRPr="00202637" w14:paraId="16CEF05B" w14:textId="77777777" w:rsidTr="00CF02B1">
        <w:trPr>
          <w:gridAfter w:val="4"/>
          <w:wAfter w:w="1139" w:type="dxa"/>
        </w:trPr>
        <w:tc>
          <w:tcPr>
            <w:tcW w:w="2693" w:type="dxa"/>
            <w:tcBorders>
              <w:bottom w:val="single" w:sz="4" w:space="0" w:color="auto"/>
            </w:tcBorders>
          </w:tcPr>
          <w:p w14:paraId="690DB36C" w14:textId="359D843E" w:rsidR="00CF02B1" w:rsidRPr="00202637" w:rsidRDefault="00CF02B1" w:rsidP="00CB6823">
            <w:pPr>
              <w:rPr>
                <w:b/>
                <w:sz w:val="18"/>
                <w:szCs w:val="18"/>
                <w:lang w:val="de-DE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t>Südtiroler Verein Zürich und Umgebung SVZU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4DA91DA3" w14:textId="1A313E60" w:rsidR="00CF02B1" w:rsidRPr="00202637" w:rsidRDefault="00CF02B1" w:rsidP="00CB6823">
            <w:pPr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>Kontaktförderung zwischen Südtirolern und Pflege von Südtiroler Brauchtum.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270C75B7" w14:textId="77777777" w:rsidR="00CF02B1" w:rsidRPr="00202637" w:rsidRDefault="00CF02B1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Erich Thaler</w:t>
            </w:r>
          </w:p>
          <w:p w14:paraId="240CA5C1" w14:textId="77777777" w:rsidR="00CF02B1" w:rsidRPr="00202637" w:rsidRDefault="00CF02B1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Im Chrüzacher 18</w:t>
            </w:r>
          </w:p>
          <w:p w14:paraId="143FA067" w14:textId="77777777" w:rsidR="00CF02B1" w:rsidRPr="00202637" w:rsidRDefault="00CF02B1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8306 Brüttisellen</w:t>
            </w:r>
          </w:p>
          <w:p w14:paraId="67F9473D" w14:textId="77777777" w:rsidR="00CF02B1" w:rsidRPr="00202637" w:rsidRDefault="00CF02B1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044 833 22 70 / 079 211 16 62</w:t>
            </w:r>
          </w:p>
          <w:p w14:paraId="3774CC50" w14:textId="612ED55C" w:rsidR="00CF02B1" w:rsidRPr="00202637" w:rsidRDefault="00CF02B1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hyperlink r:id="rId51" w:history="1">
              <w:r w:rsidRPr="00202637">
                <w:rPr>
                  <w:rStyle w:val="Hyperlink"/>
                  <w:rFonts w:cs="Arial"/>
                  <w:color w:val="auto"/>
                  <w:sz w:val="18"/>
                  <w:szCs w:val="18"/>
                  <w:u w:val="none"/>
                  <w:lang w:val="it-IT"/>
                </w:rPr>
                <w:t>euthaler@bluewin.ch</w:t>
              </w:r>
            </w:hyperlink>
          </w:p>
        </w:tc>
      </w:tr>
    </w:tbl>
    <w:p w14:paraId="4FDB1EC7" w14:textId="77777777" w:rsidR="00AF202E" w:rsidRDefault="00AF202E">
      <w:r>
        <w:br w:type="page"/>
      </w:r>
    </w:p>
    <w:tbl>
      <w:tblPr>
        <w:tblStyle w:val="Tabellenraster"/>
        <w:tblW w:w="9923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3685"/>
        <w:gridCol w:w="2550"/>
        <w:gridCol w:w="285"/>
        <w:gridCol w:w="567"/>
        <w:gridCol w:w="143"/>
      </w:tblGrid>
      <w:tr w:rsidR="00AF202E" w:rsidRPr="00202637" w14:paraId="3F57FA38" w14:textId="77777777" w:rsidTr="00861590">
        <w:trPr>
          <w:gridAfter w:val="3"/>
          <w:wAfter w:w="995" w:type="dxa"/>
        </w:trPr>
        <w:tc>
          <w:tcPr>
            <w:tcW w:w="2693" w:type="dxa"/>
            <w:tcBorders>
              <w:top w:val="nil"/>
              <w:bottom w:val="nil"/>
              <w:right w:val="nil"/>
            </w:tcBorders>
          </w:tcPr>
          <w:p w14:paraId="3A9FA24C" w14:textId="2D271847" w:rsidR="00AF202E" w:rsidRPr="00202637" w:rsidRDefault="00AF202E" w:rsidP="00CB6823">
            <w:pPr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9222311" w14:textId="77777777" w:rsidR="00AF202E" w:rsidRPr="00202637" w:rsidRDefault="00AF202E" w:rsidP="00CB6823">
            <w:pPr>
              <w:rPr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</w:tcBorders>
          </w:tcPr>
          <w:p w14:paraId="4DA7F467" w14:textId="77777777" w:rsidR="00AF202E" w:rsidRPr="00202637" w:rsidRDefault="00AF202E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</w:p>
        </w:tc>
      </w:tr>
      <w:tr w:rsidR="00202637" w:rsidRPr="00202637" w14:paraId="24302C82" w14:textId="77777777" w:rsidTr="00AF202E">
        <w:trPr>
          <w:gridAfter w:val="2"/>
          <w:wAfter w:w="710" w:type="dxa"/>
        </w:trPr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A65AF0B" w14:textId="77777777" w:rsidR="003F605A" w:rsidRPr="00202637" w:rsidRDefault="003F605A" w:rsidP="00CB6823">
            <w:pPr>
              <w:rPr>
                <w:b/>
                <w:sz w:val="18"/>
                <w:szCs w:val="18"/>
                <w:lang w:val="de-DE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t>Turnplausch "Wada"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29F93228" w14:textId="77777777" w:rsidR="003F605A" w:rsidRPr="00202637" w:rsidRDefault="003F605A" w:rsidP="00CB6823">
            <w:pPr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 xml:space="preserve">Training </w:t>
            </w:r>
            <w:r w:rsidR="00A303C4" w:rsidRPr="00202637">
              <w:rPr>
                <w:sz w:val="18"/>
                <w:szCs w:val="18"/>
              </w:rPr>
              <w:t xml:space="preserve">für Damen </w:t>
            </w:r>
            <w:r w:rsidRPr="00202637">
              <w:rPr>
                <w:sz w:val="18"/>
                <w:szCs w:val="18"/>
              </w:rPr>
              <w:t xml:space="preserve">jeweils am MI, 20.00 </w:t>
            </w:r>
            <w:r w:rsidR="00A303C4" w:rsidRPr="00202637">
              <w:rPr>
                <w:sz w:val="18"/>
                <w:szCs w:val="18"/>
              </w:rPr>
              <w:t>–</w:t>
            </w:r>
            <w:r w:rsidRPr="00202637">
              <w:rPr>
                <w:sz w:val="18"/>
                <w:szCs w:val="18"/>
              </w:rPr>
              <w:t xml:space="preserve"> 21.00 Uhr, Schulhaus Oberwiesen, Wangen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05F76E" w14:textId="77777777" w:rsidR="003F605A" w:rsidRPr="00202637" w:rsidRDefault="003F605A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Susanne Weber</w:t>
            </w:r>
          </w:p>
          <w:p w14:paraId="77F21B10" w14:textId="559ADB61" w:rsidR="003F605A" w:rsidRPr="00202637" w:rsidRDefault="004737A6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Birch 5</w:t>
            </w:r>
          </w:p>
          <w:p w14:paraId="1E05286E" w14:textId="7A0A3649" w:rsidR="003F605A" w:rsidRPr="00202637" w:rsidRDefault="004737A6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8317 Tagelswangen</w:t>
            </w:r>
          </w:p>
          <w:p w14:paraId="46ECC1ED" w14:textId="77777777" w:rsidR="003F605A" w:rsidRPr="00202637" w:rsidRDefault="003F605A" w:rsidP="00CB682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077 410 42 61</w:t>
            </w:r>
          </w:p>
          <w:p w14:paraId="03D88342" w14:textId="77777777" w:rsidR="00202637" w:rsidRPr="00202637" w:rsidRDefault="00202637" w:rsidP="00CB682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cs="Arial"/>
                <w:sz w:val="18"/>
                <w:szCs w:val="18"/>
                <w:lang w:val="it-IT"/>
              </w:rPr>
            </w:pPr>
            <w:hyperlink r:id="rId52" w:history="1">
              <w:r w:rsidRPr="00202637">
                <w:rPr>
                  <w:rStyle w:val="Hyperlink"/>
                  <w:color w:val="auto"/>
                  <w:sz w:val="18"/>
                  <w:szCs w:val="18"/>
                  <w:u w:val="none"/>
                  <w:lang w:val="it-IT"/>
                </w:rPr>
                <w:t>susanne.r.weber@bluewin.ch</w:t>
              </w:r>
            </w:hyperlink>
          </w:p>
        </w:tc>
      </w:tr>
      <w:tr w:rsidR="00202637" w:rsidRPr="00C35544" w14:paraId="67BA2459" w14:textId="77777777" w:rsidTr="00AF202E">
        <w:trPr>
          <w:gridAfter w:val="1"/>
          <w:wAfter w:w="143" w:type="dxa"/>
        </w:trPr>
        <w:tc>
          <w:tcPr>
            <w:tcW w:w="2693" w:type="dxa"/>
            <w:tcBorders>
              <w:top w:val="nil"/>
            </w:tcBorders>
          </w:tcPr>
          <w:p w14:paraId="345FF132" w14:textId="77777777" w:rsidR="009971B7" w:rsidRDefault="003F605A" w:rsidP="009971B7">
            <w:pPr>
              <w:rPr>
                <w:b/>
                <w:sz w:val="18"/>
                <w:szCs w:val="18"/>
                <w:lang w:val="de-DE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t>Turnverein Wangen-</w:t>
            </w:r>
          </w:p>
          <w:p w14:paraId="67282D2C" w14:textId="0C51ACD4" w:rsidR="003F605A" w:rsidRPr="00202637" w:rsidRDefault="003F605A" w:rsidP="009971B7">
            <w:pPr>
              <w:rPr>
                <w:b/>
                <w:sz w:val="18"/>
                <w:szCs w:val="18"/>
                <w:lang w:val="de-DE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t xml:space="preserve">Brüttisellen </w:t>
            </w:r>
          </w:p>
        </w:tc>
        <w:tc>
          <w:tcPr>
            <w:tcW w:w="3685" w:type="dxa"/>
            <w:tcBorders>
              <w:top w:val="nil"/>
            </w:tcBorders>
          </w:tcPr>
          <w:p w14:paraId="0B59E8CC" w14:textId="77777777" w:rsidR="003F605A" w:rsidRPr="00202637" w:rsidRDefault="003F605A" w:rsidP="009971B7">
            <w:pPr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>MuKi-Turnen, Kinderturnen, Jugendriege, Mädchenriege, verschiedene Trainings für Frauen und Männer</w:t>
            </w:r>
            <w:r w:rsidR="00A303C4" w:rsidRPr="00202637">
              <w:rPr>
                <w:sz w:val="18"/>
                <w:szCs w:val="18"/>
              </w:rPr>
              <w:t>.</w:t>
            </w:r>
          </w:p>
          <w:p w14:paraId="470CD1CA" w14:textId="77777777" w:rsidR="00FF2267" w:rsidRDefault="003F605A" w:rsidP="009971B7">
            <w:pPr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>Technische Leitung Erwachsene:</w:t>
            </w:r>
          </w:p>
          <w:p w14:paraId="13449E99" w14:textId="51D8FD16" w:rsidR="003F605A" w:rsidRPr="00202637" w:rsidRDefault="00FF2267" w:rsidP="009971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chantal.duebendorfer</w:t>
            </w:r>
            <w:r w:rsidR="003F605A" w:rsidRPr="00202637">
              <w:rPr>
                <w:sz w:val="18"/>
                <w:szCs w:val="18"/>
              </w:rPr>
              <w:t>@tvwb.ch</w:t>
            </w:r>
          </w:p>
          <w:p w14:paraId="3BBE3229" w14:textId="77777777" w:rsidR="00FF2267" w:rsidRDefault="003F605A" w:rsidP="009971B7">
            <w:pPr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 xml:space="preserve">Technische Leitung Jugend: </w:t>
            </w:r>
          </w:p>
          <w:p w14:paraId="4A8507CF" w14:textId="37DD316F" w:rsidR="003F605A" w:rsidRPr="00202637" w:rsidRDefault="00FF2267" w:rsidP="009971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ken.collaku</w:t>
            </w:r>
            <w:r w:rsidR="003F605A" w:rsidRPr="00202637">
              <w:rPr>
                <w:sz w:val="18"/>
                <w:szCs w:val="18"/>
              </w:rPr>
              <w:t xml:space="preserve">@tvwb.ch </w:t>
            </w:r>
          </w:p>
        </w:tc>
        <w:tc>
          <w:tcPr>
            <w:tcW w:w="3402" w:type="dxa"/>
            <w:gridSpan w:val="3"/>
            <w:tcBorders>
              <w:top w:val="nil"/>
            </w:tcBorders>
          </w:tcPr>
          <w:p w14:paraId="6C895AD3" w14:textId="6CC42BE4" w:rsidR="003F605A" w:rsidRDefault="00C17FFA" w:rsidP="009971B7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Priska Morf</w:t>
            </w:r>
          </w:p>
          <w:p w14:paraId="3CD4CC0E" w14:textId="692A5CA3" w:rsidR="00C17FFA" w:rsidRDefault="00C17FFA" w:rsidP="009971B7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Rütihof 5</w:t>
            </w:r>
          </w:p>
          <w:p w14:paraId="1930D2D3" w14:textId="7E6BDE0B" w:rsidR="00C17FFA" w:rsidRPr="00202637" w:rsidRDefault="00C17FFA" w:rsidP="009971B7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8602 Wangen</w:t>
            </w:r>
          </w:p>
          <w:p w14:paraId="5EA238FF" w14:textId="1E23576C" w:rsidR="00C35544" w:rsidRDefault="00C17FFA" w:rsidP="009971B7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079 398 57 75</w:t>
            </w:r>
          </w:p>
          <w:p w14:paraId="10716495" w14:textId="4451D0DB" w:rsidR="00C35544" w:rsidRPr="00C17FFA" w:rsidRDefault="00C17FFA" w:rsidP="009971B7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Priska.morf@tvwb.ch</w:t>
            </w:r>
          </w:p>
          <w:p w14:paraId="692C68B7" w14:textId="77777777" w:rsidR="003F605A" w:rsidRPr="00202637" w:rsidRDefault="003F605A" w:rsidP="009971B7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hyperlink r:id="rId53" w:history="1">
              <w:r w:rsidRPr="00C35544">
                <w:rPr>
                  <w:sz w:val="18"/>
                  <w:szCs w:val="18"/>
                  <w:lang w:val="it-IT"/>
                </w:rPr>
                <w:t>www.tvwb.ch</w:t>
              </w:r>
            </w:hyperlink>
          </w:p>
        </w:tc>
      </w:tr>
      <w:tr w:rsidR="003E6AAB" w:rsidRPr="00C35544" w14:paraId="330DB4CC" w14:textId="77777777" w:rsidTr="00AF202E">
        <w:trPr>
          <w:gridAfter w:val="1"/>
          <w:wAfter w:w="143" w:type="dxa"/>
        </w:trPr>
        <w:tc>
          <w:tcPr>
            <w:tcW w:w="2693" w:type="dxa"/>
            <w:tcBorders>
              <w:top w:val="nil"/>
            </w:tcBorders>
          </w:tcPr>
          <w:p w14:paraId="0F44155E" w14:textId="1BD69AF3" w:rsidR="003E6AAB" w:rsidRPr="00202637" w:rsidRDefault="003E6AAB" w:rsidP="009971B7">
            <w:pPr>
              <w:rPr>
                <w:b/>
                <w:sz w:val="18"/>
                <w:szCs w:val="18"/>
                <w:lang w:val="de-DE"/>
              </w:rPr>
            </w:pPr>
            <w:r>
              <w:rPr>
                <w:b/>
                <w:sz w:val="18"/>
                <w:szCs w:val="18"/>
                <w:lang w:val="de-DE"/>
              </w:rPr>
              <w:t>Turn-Veteranen Brüttisellen</w:t>
            </w:r>
          </w:p>
        </w:tc>
        <w:tc>
          <w:tcPr>
            <w:tcW w:w="3685" w:type="dxa"/>
            <w:tcBorders>
              <w:top w:val="nil"/>
            </w:tcBorders>
          </w:tcPr>
          <w:p w14:paraId="359C75D9" w14:textId="77777777" w:rsidR="003E6AAB" w:rsidRDefault="00BE3AD9" w:rsidP="009971B7">
            <w:pPr>
              <w:rPr>
                <w:sz w:val="18"/>
                <w:szCs w:val="18"/>
              </w:rPr>
            </w:pPr>
            <w:r w:rsidRPr="00BE3AD9">
              <w:rPr>
                <w:sz w:val="18"/>
                <w:szCs w:val="18"/>
              </w:rPr>
              <w:t>Zusammenschluss der älteren Turner des Turnvereins Wangen-Brüttisellen, Erhaltung der turnerischen Ideale und Pflege der Kameradschaft.</w:t>
            </w:r>
          </w:p>
          <w:p w14:paraId="41F4690D" w14:textId="4EA7CB06" w:rsidR="00BE3AD9" w:rsidRPr="00202637" w:rsidRDefault="00BE3AD9" w:rsidP="009971B7">
            <w:pPr>
              <w:rPr>
                <w:sz w:val="18"/>
                <w:szCs w:val="18"/>
              </w:rPr>
            </w:pPr>
            <w:r w:rsidRPr="00BE3AD9">
              <w:rPr>
                <w:sz w:val="18"/>
                <w:szCs w:val="18"/>
              </w:rPr>
              <w:t>Unterstützung der Bestrebungen der Zürcher Turn- und Sportorganisationen, örtlichen Turnvereine und anderer Institutionen</w:t>
            </w:r>
          </w:p>
        </w:tc>
        <w:tc>
          <w:tcPr>
            <w:tcW w:w="3402" w:type="dxa"/>
            <w:gridSpan w:val="3"/>
            <w:tcBorders>
              <w:top w:val="nil"/>
            </w:tcBorders>
          </w:tcPr>
          <w:p w14:paraId="482204B1" w14:textId="77777777" w:rsidR="003E6AAB" w:rsidRDefault="003E6AAB" w:rsidP="009971B7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Dietrich Schuler</w:t>
            </w:r>
          </w:p>
          <w:p w14:paraId="21B6F940" w14:textId="77777777" w:rsidR="003E6AAB" w:rsidRDefault="003E6AAB" w:rsidP="009971B7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Im Talacher 22</w:t>
            </w:r>
          </w:p>
          <w:p w14:paraId="63201616" w14:textId="77777777" w:rsidR="003E6AAB" w:rsidRDefault="003E6AAB" w:rsidP="009971B7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8306 Brüttisellen</w:t>
            </w:r>
          </w:p>
          <w:p w14:paraId="012FADA1" w14:textId="77777777" w:rsidR="003E6AAB" w:rsidRDefault="003E6AAB" w:rsidP="009971B7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079 952 51 10</w:t>
            </w:r>
          </w:p>
          <w:p w14:paraId="586EF083" w14:textId="6446FEF1" w:rsidR="003E6AAB" w:rsidRDefault="003E6AAB" w:rsidP="009971B7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dietrich.schuler@bluewin.ch</w:t>
            </w:r>
          </w:p>
        </w:tc>
      </w:tr>
      <w:tr w:rsidR="00202637" w:rsidRPr="00202637" w14:paraId="40018B5B" w14:textId="77777777" w:rsidTr="00AF202E">
        <w:trPr>
          <w:gridAfter w:val="1"/>
          <w:wAfter w:w="143" w:type="dxa"/>
        </w:trPr>
        <w:tc>
          <w:tcPr>
            <w:tcW w:w="2693" w:type="dxa"/>
          </w:tcPr>
          <w:p w14:paraId="4EAD62A9" w14:textId="09F58543" w:rsidR="009971B7" w:rsidRDefault="00A54FF8" w:rsidP="009971B7">
            <w:pPr>
              <w:rPr>
                <w:b/>
                <w:sz w:val="18"/>
                <w:szCs w:val="18"/>
                <w:lang w:val="de-DE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t xml:space="preserve">Unihockey Club Glattal </w:t>
            </w:r>
          </w:p>
          <w:p w14:paraId="249B20C5" w14:textId="77777777" w:rsidR="009971B7" w:rsidRDefault="009971B7" w:rsidP="009971B7">
            <w:pPr>
              <w:rPr>
                <w:b/>
                <w:sz w:val="18"/>
                <w:szCs w:val="18"/>
                <w:lang w:val="de-DE"/>
              </w:rPr>
            </w:pPr>
            <w:r>
              <w:rPr>
                <w:b/>
                <w:sz w:val="18"/>
                <w:szCs w:val="18"/>
                <w:lang w:val="de-DE"/>
              </w:rPr>
              <w:t>F</w:t>
            </w:r>
            <w:r w:rsidR="00A54FF8" w:rsidRPr="00202637">
              <w:rPr>
                <w:b/>
                <w:sz w:val="18"/>
                <w:szCs w:val="18"/>
                <w:lang w:val="de-DE"/>
              </w:rPr>
              <w:t xml:space="preserve">alcons Dübendorf </w:t>
            </w:r>
          </w:p>
          <w:p w14:paraId="6B114B70" w14:textId="2B061D34" w:rsidR="00A54FF8" w:rsidRPr="00202637" w:rsidRDefault="00A54FF8" w:rsidP="009971B7">
            <w:pPr>
              <w:rPr>
                <w:b/>
                <w:sz w:val="18"/>
                <w:szCs w:val="18"/>
                <w:lang w:val="de-DE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t>Wangen-Brüttisellen</w:t>
            </w:r>
          </w:p>
        </w:tc>
        <w:tc>
          <w:tcPr>
            <w:tcW w:w="3685" w:type="dxa"/>
          </w:tcPr>
          <w:p w14:paraId="1187F11D" w14:textId="77777777" w:rsidR="00A54FF8" w:rsidRPr="00202637" w:rsidRDefault="00A54FF8" w:rsidP="009971B7">
            <w:pPr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>Training und Teilnahme an der Meisterschaft für Damen, Herren, JuniorInnen, SeniorInnen</w:t>
            </w:r>
            <w:r w:rsidR="00E4015F" w:rsidRPr="00202637">
              <w:rPr>
                <w:sz w:val="18"/>
                <w:szCs w:val="18"/>
              </w:rPr>
              <w:t>.</w:t>
            </w:r>
          </w:p>
        </w:tc>
        <w:tc>
          <w:tcPr>
            <w:tcW w:w="3402" w:type="dxa"/>
            <w:gridSpan w:val="3"/>
          </w:tcPr>
          <w:p w14:paraId="2892AF4E" w14:textId="3B99BBAF" w:rsidR="00A54FF8" w:rsidRDefault="00C60E1C" w:rsidP="009971B7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Michael Untersander</w:t>
            </w:r>
          </w:p>
          <w:p w14:paraId="13C20A5C" w14:textId="51306D75" w:rsidR="00C60E1C" w:rsidRDefault="00C60E1C" w:rsidP="009971B7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Postfach 175</w:t>
            </w:r>
          </w:p>
          <w:p w14:paraId="49E40169" w14:textId="1F43B8AB" w:rsidR="00C60E1C" w:rsidRPr="00202637" w:rsidRDefault="00C60E1C" w:rsidP="009971B7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8306 Brüttisellen</w:t>
            </w:r>
          </w:p>
          <w:p w14:paraId="1E5C0BF2" w14:textId="602ABBEE" w:rsidR="00A54FF8" w:rsidRPr="00202637" w:rsidRDefault="00C60E1C" w:rsidP="009971B7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077 403 00 93</w:t>
            </w:r>
          </w:p>
          <w:p w14:paraId="4C42F6C4" w14:textId="26BEFF1E" w:rsidR="00202637" w:rsidRPr="00202637" w:rsidRDefault="00C60E1C" w:rsidP="009971B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cs="Arial"/>
                <w:sz w:val="18"/>
                <w:szCs w:val="18"/>
                <w:lang w:val="it-IT"/>
              </w:rPr>
            </w:pPr>
            <w:hyperlink r:id="rId54" w:history="1">
              <w:r w:rsidRPr="00C60E1C">
                <w:rPr>
                  <w:rStyle w:val="Hyperlink"/>
                  <w:rFonts w:cs="Arial"/>
                  <w:color w:val="auto"/>
                  <w:sz w:val="18"/>
                  <w:szCs w:val="18"/>
                  <w:u w:val="none"/>
                  <w:lang w:val="it-IT"/>
                </w:rPr>
                <w:t>i</w:t>
              </w:r>
              <w:r w:rsidRPr="00C60E1C">
                <w:rPr>
                  <w:rStyle w:val="Hyperlink"/>
                  <w:color w:val="auto"/>
                  <w:u w:val="none"/>
                </w:rPr>
                <w:t>nfo</w:t>
              </w:r>
              <w:r w:rsidR="00202637" w:rsidRPr="00202637">
                <w:rPr>
                  <w:rStyle w:val="Hyperlink"/>
                  <w:rFonts w:cs="Arial"/>
                  <w:color w:val="auto"/>
                  <w:sz w:val="18"/>
                  <w:szCs w:val="18"/>
                  <w:u w:val="none"/>
                  <w:lang w:val="it-IT"/>
                </w:rPr>
                <w:t>@glattalfalcons.ch</w:t>
              </w:r>
            </w:hyperlink>
          </w:p>
        </w:tc>
      </w:tr>
      <w:tr w:rsidR="00202637" w:rsidRPr="00CA705B" w14:paraId="3F5C02E2" w14:textId="77777777" w:rsidTr="00AF202E">
        <w:trPr>
          <w:gridAfter w:val="1"/>
          <w:wAfter w:w="143" w:type="dxa"/>
        </w:trPr>
        <w:tc>
          <w:tcPr>
            <w:tcW w:w="2693" w:type="dxa"/>
          </w:tcPr>
          <w:p w14:paraId="164BE6D8" w14:textId="600F1A95" w:rsidR="00A54FF8" w:rsidRPr="00202637" w:rsidRDefault="00A54FF8" w:rsidP="009971B7">
            <w:pPr>
              <w:rPr>
                <w:b/>
                <w:sz w:val="18"/>
                <w:szCs w:val="18"/>
                <w:lang w:val="de-DE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t>Veloclub Schwalbe Brüttisellen</w:t>
            </w:r>
          </w:p>
        </w:tc>
        <w:tc>
          <w:tcPr>
            <w:tcW w:w="3685" w:type="dxa"/>
          </w:tcPr>
          <w:p w14:paraId="78E3BC90" w14:textId="77777777" w:rsidR="00A54FF8" w:rsidRPr="00202637" w:rsidRDefault="00A54FF8" w:rsidP="009971B7">
            <w:pPr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>Tourenfahren, Klubmeisterschaft, Radausfahrten</w:t>
            </w:r>
            <w:r w:rsidR="00E4015F" w:rsidRPr="00202637">
              <w:rPr>
                <w:sz w:val="18"/>
                <w:szCs w:val="18"/>
              </w:rPr>
              <w:t>.</w:t>
            </w:r>
          </w:p>
        </w:tc>
        <w:tc>
          <w:tcPr>
            <w:tcW w:w="3402" w:type="dxa"/>
            <w:gridSpan w:val="3"/>
          </w:tcPr>
          <w:p w14:paraId="53C5E72F" w14:textId="77777777" w:rsidR="00A54FF8" w:rsidRPr="00202637" w:rsidRDefault="00A54FF8" w:rsidP="009971B7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Markus Schweyckart</w:t>
            </w:r>
          </w:p>
          <w:p w14:paraId="6A42CE1D" w14:textId="77777777" w:rsidR="00A54FF8" w:rsidRPr="00202637" w:rsidRDefault="00A54FF8" w:rsidP="009971B7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Schüracherstrasse 9a</w:t>
            </w:r>
          </w:p>
          <w:p w14:paraId="1FEA18C9" w14:textId="77777777" w:rsidR="00A54FF8" w:rsidRPr="00202637" w:rsidRDefault="00A54FF8" w:rsidP="009971B7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8306 Brüttisellen</w:t>
            </w:r>
          </w:p>
          <w:p w14:paraId="72C5A039" w14:textId="77777777" w:rsidR="00A54FF8" w:rsidRPr="00202637" w:rsidRDefault="00A54FF8" w:rsidP="009971B7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044 834 07 42</w:t>
            </w:r>
          </w:p>
          <w:p w14:paraId="22A0964E" w14:textId="77777777" w:rsidR="00A54FF8" w:rsidRPr="00202637" w:rsidRDefault="00202637" w:rsidP="009971B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cs="Arial"/>
                <w:sz w:val="18"/>
                <w:szCs w:val="18"/>
                <w:lang w:val="it-IT"/>
              </w:rPr>
            </w:pPr>
            <w:hyperlink r:id="rId55" w:history="1">
              <w:r w:rsidRPr="00202637">
                <w:rPr>
                  <w:rStyle w:val="Hyperlink"/>
                  <w:rFonts w:cs="Arial"/>
                  <w:color w:val="auto"/>
                  <w:sz w:val="18"/>
                  <w:szCs w:val="18"/>
                  <w:u w:val="none"/>
                  <w:lang w:val="it-IT"/>
                </w:rPr>
                <w:t>cmschweyckart@bluewin.ch</w:t>
              </w:r>
            </w:hyperlink>
            <w:hyperlink r:id="rId56" w:history="1"/>
          </w:p>
          <w:p w14:paraId="05B301E3" w14:textId="77777777" w:rsidR="00202637" w:rsidRPr="00202637" w:rsidRDefault="00202637" w:rsidP="009971B7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hyperlink r:id="rId57" w:history="1">
              <w:r w:rsidRPr="00202637">
                <w:rPr>
                  <w:rStyle w:val="Hyperlink"/>
                  <w:rFonts w:cs="Arial"/>
                  <w:color w:val="auto"/>
                  <w:sz w:val="18"/>
                  <w:szCs w:val="18"/>
                  <w:u w:val="none"/>
                  <w:lang w:val="it-IT"/>
                </w:rPr>
                <w:t>www.vc-bruettisellen.ch</w:t>
              </w:r>
            </w:hyperlink>
          </w:p>
        </w:tc>
      </w:tr>
      <w:tr w:rsidR="00202637" w:rsidRPr="00CA705B" w14:paraId="59F4D684" w14:textId="77777777" w:rsidTr="00AF202E">
        <w:trPr>
          <w:gridAfter w:val="1"/>
          <w:wAfter w:w="143" w:type="dxa"/>
        </w:trPr>
        <w:tc>
          <w:tcPr>
            <w:tcW w:w="2693" w:type="dxa"/>
            <w:tcBorders>
              <w:bottom w:val="single" w:sz="4" w:space="0" w:color="auto"/>
            </w:tcBorders>
          </w:tcPr>
          <w:p w14:paraId="47E77264" w14:textId="77777777" w:rsidR="00E67CF6" w:rsidRPr="00202637" w:rsidRDefault="00E67CF6" w:rsidP="009971B7">
            <w:pPr>
              <w:rPr>
                <w:b/>
                <w:sz w:val="18"/>
                <w:szCs w:val="18"/>
                <w:lang w:val="de-DE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t>Verein Dorffest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151C3B73" w14:textId="77777777" w:rsidR="00E67CF6" w:rsidRPr="00202637" w:rsidRDefault="00E67CF6" w:rsidP="009971B7">
            <w:pPr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>Organisation des Dorffäschts Brüttisellen</w:t>
            </w:r>
            <w:r w:rsidR="00E4015F" w:rsidRPr="00202637">
              <w:rPr>
                <w:sz w:val="18"/>
                <w:szCs w:val="18"/>
              </w:rPr>
              <w:t>.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14:paraId="77216B70" w14:textId="77777777" w:rsidR="00E67CF6" w:rsidRPr="00202637" w:rsidRDefault="00E67CF6" w:rsidP="009971B7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Doris Betz-Moser</w:t>
            </w:r>
          </w:p>
          <w:p w14:paraId="58239E86" w14:textId="77777777" w:rsidR="00E67CF6" w:rsidRPr="00202637" w:rsidRDefault="00E67CF6" w:rsidP="009971B7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Zürichstrasse 21c</w:t>
            </w:r>
          </w:p>
          <w:p w14:paraId="698557D0" w14:textId="77777777" w:rsidR="00E67CF6" w:rsidRPr="00202637" w:rsidRDefault="00E67CF6" w:rsidP="009971B7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8306 Brüttisellen</w:t>
            </w:r>
          </w:p>
          <w:p w14:paraId="3B86BE4C" w14:textId="77777777" w:rsidR="00E67CF6" w:rsidRPr="00202637" w:rsidRDefault="00E67CF6" w:rsidP="009971B7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044 833 44 12</w:t>
            </w:r>
          </w:p>
          <w:p w14:paraId="3B3F4D7D" w14:textId="77777777" w:rsidR="00202637" w:rsidRPr="00202637" w:rsidRDefault="00202637" w:rsidP="009971B7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hyperlink r:id="rId58" w:history="1">
              <w:r w:rsidRPr="00202637">
                <w:rPr>
                  <w:rStyle w:val="Hyperlink"/>
                  <w:rFonts w:cs="Arial"/>
                  <w:color w:val="auto"/>
                  <w:sz w:val="18"/>
                  <w:szCs w:val="18"/>
                  <w:u w:val="none"/>
                  <w:lang w:val="it-IT"/>
                </w:rPr>
                <w:t>dorisana@sunrise.ch</w:t>
              </w:r>
            </w:hyperlink>
          </w:p>
          <w:p w14:paraId="068C9320" w14:textId="77777777" w:rsidR="00202637" w:rsidRPr="00202637" w:rsidRDefault="00202637" w:rsidP="009971B7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hyperlink r:id="rId59" w:history="1">
              <w:r w:rsidRPr="00202637">
                <w:rPr>
                  <w:rStyle w:val="Hyperlink"/>
                  <w:rFonts w:cs="Arial"/>
                  <w:color w:val="auto"/>
                  <w:sz w:val="18"/>
                  <w:szCs w:val="18"/>
                  <w:u w:val="none"/>
                  <w:lang w:val="it-IT"/>
                </w:rPr>
                <w:t>www.dorffäscht.com</w:t>
              </w:r>
            </w:hyperlink>
          </w:p>
        </w:tc>
      </w:tr>
      <w:tr w:rsidR="003E3D11" w:rsidRPr="00202637" w14:paraId="5951889C" w14:textId="77777777" w:rsidTr="00AF202E">
        <w:trPr>
          <w:gridAfter w:val="1"/>
          <w:wAfter w:w="143" w:type="dxa"/>
        </w:trPr>
        <w:tc>
          <w:tcPr>
            <w:tcW w:w="2693" w:type="dxa"/>
            <w:tcBorders>
              <w:top w:val="nil"/>
            </w:tcBorders>
          </w:tcPr>
          <w:p w14:paraId="20D66005" w14:textId="77777777" w:rsidR="003E3D11" w:rsidRPr="00202637" w:rsidRDefault="003E3D11" w:rsidP="009971B7">
            <w:pPr>
              <w:rPr>
                <w:b/>
                <w:sz w:val="18"/>
                <w:szCs w:val="18"/>
                <w:lang w:val="de-DE"/>
              </w:rPr>
            </w:pPr>
            <w:r>
              <w:rPr>
                <w:b/>
                <w:sz w:val="18"/>
                <w:szCs w:val="18"/>
                <w:lang w:val="de-DE"/>
              </w:rPr>
              <w:t>Verein Dorfschopf Wangen-Brüttisellen</w:t>
            </w:r>
          </w:p>
        </w:tc>
        <w:tc>
          <w:tcPr>
            <w:tcW w:w="3685" w:type="dxa"/>
            <w:tcBorders>
              <w:top w:val="nil"/>
            </w:tcBorders>
          </w:tcPr>
          <w:p w14:paraId="5B2E6007" w14:textId="417485B7" w:rsidR="003E3D11" w:rsidRPr="00202637" w:rsidRDefault="003E3D11" w:rsidP="009971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Vernetzung gleichgesinnter Menschen, Angebote von natürlich hergestellten Eigenprodukten, Dorfschopfladen</w:t>
            </w:r>
          </w:p>
        </w:tc>
        <w:tc>
          <w:tcPr>
            <w:tcW w:w="3402" w:type="dxa"/>
            <w:gridSpan w:val="3"/>
            <w:tcBorders>
              <w:top w:val="nil"/>
            </w:tcBorders>
          </w:tcPr>
          <w:p w14:paraId="1D26DFEF" w14:textId="77777777" w:rsidR="003E3D11" w:rsidRPr="008F03A3" w:rsidRDefault="003E3D11" w:rsidP="009971B7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8F03A3">
              <w:rPr>
                <w:rFonts w:cs="Arial"/>
                <w:sz w:val="18"/>
                <w:szCs w:val="18"/>
                <w:lang w:val="it-IT"/>
              </w:rPr>
              <w:t>Pia Rebsamen</w:t>
            </w:r>
          </w:p>
          <w:p w14:paraId="7769A32C" w14:textId="50C3761D" w:rsidR="003E3D11" w:rsidRPr="008F03A3" w:rsidRDefault="00212EE3" w:rsidP="009971B7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rFonts w:cs="Arial"/>
                <w:sz w:val="18"/>
                <w:szCs w:val="18"/>
                <w:lang w:val="it-IT"/>
              </w:rPr>
              <w:t>Chrüzacher 13</w:t>
            </w:r>
          </w:p>
          <w:p w14:paraId="2AA5B689" w14:textId="77777777" w:rsidR="003E3D11" w:rsidRPr="008F03A3" w:rsidRDefault="003E3D11" w:rsidP="009971B7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8F03A3">
              <w:rPr>
                <w:rFonts w:cs="Arial"/>
                <w:sz w:val="18"/>
                <w:szCs w:val="18"/>
                <w:lang w:val="it-IT"/>
              </w:rPr>
              <w:t>8306 Brüttisellen</w:t>
            </w:r>
          </w:p>
          <w:p w14:paraId="325880CF" w14:textId="77777777" w:rsidR="003E3D11" w:rsidRPr="008F03A3" w:rsidRDefault="003E3D11" w:rsidP="009971B7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8F03A3">
              <w:rPr>
                <w:rFonts w:cs="Arial"/>
                <w:sz w:val="18"/>
                <w:szCs w:val="18"/>
                <w:lang w:val="it-IT"/>
              </w:rPr>
              <w:t>079 277 90 58</w:t>
            </w:r>
          </w:p>
          <w:p w14:paraId="08525347" w14:textId="77777777" w:rsidR="003E3D11" w:rsidRPr="008F03A3" w:rsidRDefault="003E3D11" w:rsidP="009971B7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8F03A3">
              <w:rPr>
                <w:rFonts w:cs="Arial"/>
                <w:sz w:val="18"/>
                <w:szCs w:val="18"/>
                <w:lang w:val="it-IT"/>
              </w:rPr>
              <w:t>piare</w:t>
            </w:r>
            <w:r w:rsidR="008F03A3">
              <w:rPr>
                <w:rFonts w:cs="Arial"/>
                <w:sz w:val="18"/>
                <w:szCs w:val="18"/>
                <w:lang w:val="it-IT"/>
              </w:rPr>
              <w:t>bsamen@gmx.ch</w:t>
            </w:r>
          </w:p>
        </w:tc>
      </w:tr>
      <w:tr w:rsidR="00DA5F94" w:rsidRPr="00202637" w14:paraId="5A357DE2" w14:textId="77777777" w:rsidTr="00AF202E">
        <w:tc>
          <w:tcPr>
            <w:tcW w:w="2693" w:type="dxa"/>
          </w:tcPr>
          <w:p w14:paraId="5E2E874B" w14:textId="718905ED" w:rsidR="00DA5F94" w:rsidRPr="00202637" w:rsidRDefault="00DA5F94" w:rsidP="00C12C85">
            <w:pPr>
              <w:spacing w:before="60"/>
              <w:rPr>
                <w:b/>
                <w:sz w:val="18"/>
                <w:szCs w:val="18"/>
                <w:lang w:val="de-DE"/>
              </w:rPr>
            </w:pPr>
            <w:r>
              <w:rPr>
                <w:b/>
                <w:sz w:val="18"/>
                <w:szCs w:val="18"/>
                <w:lang w:val="de-DE"/>
              </w:rPr>
              <w:t xml:space="preserve">Verein </w:t>
            </w:r>
            <w:r w:rsidRPr="00202637">
              <w:rPr>
                <w:b/>
                <w:sz w:val="18"/>
                <w:szCs w:val="18"/>
                <w:lang w:val="de-DE"/>
              </w:rPr>
              <w:t>OK Wange</w:t>
            </w:r>
            <w:r>
              <w:rPr>
                <w:b/>
                <w:sz w:val="18"/>
                <w:szCs w:val="18"/>
                <w:lang w:val="de-DE"/>
              </w:rPr>
              <w:t>mer Chilbi</w:t>
            </w:r>
          </w:p>
        </w:tc>
        <w:tc>
          <w:tcPr>
            <w:tcW w:w="3685" w:type="dxa"/>
          </w:tcPr>
          <w:p w14:paraId="3A0941DB" w14:textId="77777777" w:rsidR="00DA5F94" w:rsidRPr="00202637" w:rsidRDefault="00DA5F94" w:rsidP="00C12C85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cs="Arial"/>
                <w:sz w:val="18"/>
                <w:szCs w:val="20"/>
                <w:lang w:val="de-DE"/>
              </w:rPr>
            </w:pPr>
            <w:r w:rsidRPr="00202637">
              <w:rPr>
                <w:rFonts w:cs="Arial"/>
                <w:sz w:val="18"/>
                <w:szCs w:val="20"/>
                <w:lang w:val="de-DE"/>
              </w:rPr>
              <w:t>Organisation Wangemer Chilbi.</w:t>
            </w:r>
          </w:p>
        </w:tc>
        <w:tc>
          <w:tcPr>
            <w:tcW w:w="3545" w:type="dxa"/>
            <w:gridSpan w:val="4"/>
          </w:tcPr>
          <w:p w14:paraId="103040D5" w14:textId="77777777" w:rsidR="00DA5F94" w:rsidRPr="00202637" w:rsidRDefault="00DA5F94" w:rsidP="00C12C8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20"/>
                <w:lang w:val="de-DE"/>
              </w:rPr>
            </w:pPr>
            <w:r>
              <w:rPr>
                <w:rFonts w:cs="Arial"/>
                <w:sz w:val="18"/>
                <w:szCs w:val="20"/>
                <w:lang w:val="de-DE"/>
              </w:rPr>
              <w:t>Laura Graf</w:t>
            </w:r>
          </w:p>
          <w:p w14:paraId="2633EFCA" w14:textId="344EE27C" w:rsidR="00DA5F94" w:rsidRPr="00202637" w:rsidRDefault="00DA5F94" w:rsidP="00C12C8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20"/>
                <w:lang w:val="de-DE"/>
              </w:rPr>
            </w:pPr>
            <w:r>
              <w:rPr>
                <w:rFonts w:cs="Arial"/>
                <w:sz w:val="18"/>
                <w:szCs w:val="20"/>
                <w:lang w:val="de-DE"/>
              </w:rPr>
              <w:t>D</w:t>
            </w:r>
            <w:r w:rsidRPr="00CC68C5">
              <w:rPr>
                <w:rFonts w:cs="Arial"/>
                <w:sz w:val="18"/>
                <w:szCs w:val="20"/>
                <w:lang w:val="de-DE"/>
              </w:rPr>
              <w:t>ietlikonstrasse</w:t>
            </w:r>
            <w:r>
              <w:rPr>
                <w:rFonts w:cs="Arial"/>
                <w:sz w:val="18"/>
                <w:szCs w:val="20"/>
                <w:lang w:val="de-DE"/>
              </w:rPr>
              <w:t xml:space="preserve"> 35</w:t>
            </w:r>
          </w:p>
          <w:p w14:paraId="06A4B11E" w14:textId="1B8DF680" w:rsidR="00DA5F94" w:rsidRDefault="00DA5F94" w:rsidP="00C12C8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20"/>
                <w:lang w:val="de-DE"/>
              </w:rPr>
            </w:pPr>
            <w:r>
              <w:rPr>
                <w:rFonts w:cs="Arial"/>
                <w:sz w:val="18"/>
                <w:szCs w:val="20"/>
                <w:lang w:val="de-DE"/>
              </w:rPr>
              <w:t>86</w:t>
            </w:r>
            <w:r w:rsidRPr="00CC68C5">
              <w:rPr>
                <w:rFonts w:cs="Arial"/>
                <w:sz w:val="18"/>
                <w:szCs w:val="20"/>
                <w:lang w:val="de-DE"/>
              </w:rPr>
              <w:t>00</w:t>
            </w:r>
            <w:r>
              <w:rPr>
                <w:rFonts w:cs="Arial"/>
                <w:sz w:val="18"/>
                <w:szCs w:val="20"/>
                <w:lang w:val="de-DE"/>
              </w:rPr>
              <w:t xml:space="preserve"> D</w:t>
            </w:r>
            <w:r w:rsidRPr="00CC68C5">
              <w:rPr>
                <w:rFonts w:cs="Arial"/>
                <w:sz w:val="18"/>
                <w:szCs w:val="20"/>
                <w:lang w:val="de-DE"/>
              </w:rPr>
              <w:t>übendorf</w:t>
            </w:r>
          </w:p>
          <w:p w14:paraId="7DC8109E" w14:textId="5AC12FC7" w:rsidR="00726D63" w:rsidRPr="00D1395C" w:rsidRDefault="00726D63" w:rsidP="00C12C8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20"/>
                <w:lang w:val="de-DE"/>
              </w:rPr>
            </w:pPr>
            <w:r>
              <w:rPr>
                <w:rFonts w:cs="Arial"/>
                <w:sz w:val="18"/>
                <w:szCs w:val="20"/>
                <w:lang w:val="de-DE"/>
              </w:rPr>
              <w:t>Laura.graf@chilbi-wangen.ch</w:t>
            </w:r>
          </w:p>
          <w:p w14:paraId="795057B9" w14:textId="77777777" w:rsidR="00DA5F94" w:rsidRDefault="00DA5F94" w:rsidP="00C12C8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hyperlink r:id="rId60" w:history="1">
              <w:r w:rsidRPr="00CC68C5">
                <w:rPr>
                  <w:sz w:val="18"/>
                  <w:szCs w:val="18"/>
                </w:rPr>
                <w:t>www.chilbi-wangen.ch</w:t>
              </w:r>
            </w:hyperlink>
          </w:p>
          <w:p w14:paraId="772B7BB3" w14:textId="46C63EBC" w:rsidR="00DA5F94" w:rsidRPr="00CC68C5" w:rsidRDefault="00DA5F94" w:rsidP="00C12C8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t>077 468 57 53</w:t>
            </w:r>
          </w:p>
        </w:tc>
      </w:tr>
      <w:tr w:rsidR="00202637" w:rsidRPr="00202637" w14:paraId="00152E0E" w14:textId="77777777" w:rsidTr="00AF202E">
        <w:trPr>
          <w:gridAfter w:val="1"/>
          <w:wAfter w:w="143" w:type="dxa"/>
        </w:trPr>
        <w:tc>
          <w:tcPr>
            <w:tcW w:w="2693" w:type="dxa"/>
            <w:tcBorders>
              <w:top w:val="nil"/>
            </w:tcBorders>
          </w:tcPr>
          <w:p w14:paraId="27F29CE5" w14:textId="77777777" w:rsidR="00E67CF6" w:rsidRPr="00202637" w:rsidRDefault="00E67CF6" w:rsidP="009971B7">
            <w:pPr>
              <w:rPr>
                <w:b/>
                <w:sz w:val="18"/>
                <w:szCs w:val="18"/>
                <w:lang w:val="de-DE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t xml:space="preserve">Yam Pouiré – Burkina Faso </w:t>
            </w:r>
          </w:p>
          <w:p w14:paraId="2179B6F7" w14:textId="77777777" w:rsidR="00E67CF6" w:rsidRPr="00202637" w:rsidRDefault="00E67CF6" w:rsidP="009971B7">
            <w:pPr>
              <w:rPr>
                <w:b/>
                <w:sz w:val="18"/>
                <w:szCs w:val="18"/>
                <w:lang w:val="de-DE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t>Hilfe zur Selbsthilfe</w:t>
            </w:r>
          </w:p>
        </w:tc>
        <w:tc>
          <w:tcPr>
            <w:tcW w:w="3685" w:type="dxa"/>
            <w:tcBorders>
              <w:top w:val="nil"/>
            </w:tcBorders>
          </w:tcPr>
          <w:p w14:paraId="556CD6EE" w14:textId="77777777" w:rsidR="00E67CF6" w:rsidRPr="00202637" w:rsidRDefault="00E67CF6" w:rsidP="009971B7">
            <w:pPr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>Menschen in Dörfern Burkina Faso eine Existenzgrundlage ermöglichen</w:t>
            </w:r>
            <w:r w:rsidR="00E4015F" w:rsidRPr="00202637">
              <w:rPr>
                <w:sz w:val="18"/>
                <w:szCs w:val="18"/>
              </w:rPr>
              <w:t>.</w:t>
            </w:r>
          </w:p>
        </w:tc>
        <w:tc>
          <w:tcPr>
            <w:tcW w:w="3402" w:type="dxa"/>
            <w:gridSpan w:val="3"/>
            <w:tcBorders>
              <w:top w:val="nil"/>
            </w:tcBorders>
          </w:tcPr>
          <w:p w14:paraId="4B7E40F3" w14:textId="77777777" w:rsidR="00E67CF6" w:rsidRPr="00202637" w:rsidRDefault="00E67CF6" w:rsidP="009971B7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Monique Raemy</w:t>
            </w:r>
          </w:p>
          <w:p w14:paraId="458E97F9" w14:textId="77777777" w:rsidR="00E67CF6" w:rsidRPr="00202637" w:rsidRDefault="00E67CF6" w:rsidP="009971B7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Im Oberdorf 11</w:t>
            </w:r>
          </w:p>
          <w:p w14:paraId="0A69024D" w14:textId="77777777" w:rsidR="00E67CF6" w:rsidRPr="00202637" w:rsidRDefault="00E67CF6" w:rsidP="009971B7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8602 Wangen</w:t>
            </w:r>
          </w:p>
          <w:p w14:paraId="798A0B73" w14:textId="77777777" w:rsidR="00E67CF6" w:rsidRPr="00202637" w:rsidRDefault="00E67CF6" w:rsidP="009971B7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044 833 75 33</w:t>
            </w:r>
          </w:p>
          <w:p w14:paraId="3FE645EB" w14:textId="77777777" w:rsidR="00202637" w:rsidRPr="00202637" w:rsidRDefault="00202637" w:rsidP="009971B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cs="Arial"/>
                <w:sz w:val="18"/>
                <w:szCs w:val="18"/>
                <w:lang w:val="it-IT"/>
              </w:rPr>
            </w:pPr>
            <w:hyperlink r:id="rId61" w:history="1">
              <w:r w:rsidRPr="00202637">
                <w:rPr>
                  <w:rStyle w:val="Hyperlink"/>
                  <w:rFonts w:cs="Arial"/>
                  <w:color w:val="auto"/>
                  <w:sz w:val="18"/>
                  <w:szCs w:val="18"/>
                  <w:u w:val="none"/>
                  <w:lang w:val="it-IT"/>
                </w:rPr>
                <w:t>monique.raemy@bluewin.ch</w:t>
              </w:r>
            </w:hyperlink>
          </w:p>
        </w:tc>
      </w:tr>
      <w:tr w:rsidR="00411A4E" w:rsidRPr="00202637" w14:paraId="4102547E" w14:textId="77777777" w:rsidTr="00AF202E">
        <w:trPr>
          <w:gridAfter w:val="1"/>
          <w:wAfter w:w="143" w:type="dxa"/>
        </w:trPr>
        <w:tc>
          <w:tcPr>
            <w:tcW w:w="2693" w:type="dxa"/>
          </w:tcPr>
          <w:p w14:paraId="47946EDB" w14:textId="77777777" w:rsidR="00411A4E" w:rsidRPr="00202637" w:rsidRDefault="00411A4E" w:rsidP="009971B7">
            <w:pPr>
              <w:rPr>
                <w:b/>
                <w:sz w:val="18"/>
                <w:szCs w:val="18"/>
                <w:lang w:val="de-DE"/>
              </w:rPr>
            </w:pPr>
            <w:r>
              <w:rPr>
                <w:b/>
                <w:sz w:val="18"/>
                <w:szCs w:val="18"/>
                <w:lang w:val="de-DE"/>
              </w:rPr>
              <w:t>0816 Chuchi</w:t>
            </w:r>
          </w:p>
        </w:tc>
        <w:tc>
          <w:tcPr>
            <w:tcW w:w="3685" w:type="dxa"/>
          </w:tcPr>
          <w:p w14:paraId="246DA200" w14:textId="77777777" w:rsidR="00411A4E" w:rsidRPr="00202637" w:rsidRDefault="00411A4E" w:rsidP="009971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Männer-Kochclub</w:t>
            </w:r>
          </w:p>
        </w:tc>
        <w:tc>
          <w:tcPr>
            <w:tcW w:w="3402" w:type="dxa"/>
            <w:gridSpan w:val="3"/>
          </w:tcPr>
          <w:p w14:paraId="1CECA455" w14:textId="77777777" w:rsidR="00411A4E" w:rsidRPr="00411A4E" w:rsidRDefault="00411A4E" w:rsidP="009971B7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411A4E">
              <w:rPr>
                <w:rFonts w:cs="Arial"/>
                <w:sz w:val="18"/>
                <w:szCs w:val="18"/>
                <w:lang w:val="it-IT"/>
              </w:rPr>
              <w:t>René Glauser</w:t>
            </w:r>
          </w:p>
          <w:p w14:paraId="3D690B8C" w14:textId="77777777" w:rsidR="00411A4E" w:rsidRPr="00411A4E" w:rsidRDefault="00411A4E" w:rsidP="009971B7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411A4E">
              <w:rPr>
                <w:rFonts w:cs="Arial"/>
                <w:sz w:val="18"/>
                <w:szCs w:val="18"/>
                <w:lang w:val="it-IT"/>
              </w:rPr>
              <w:t>Hagenbuchenweg 25</w:t>
            </w:r>
          </w:p>
          <w:p w14:paraId="01ECDC52" w14:textId="77777777" w:rsidR="00411A4E" w:rsidRPr="00411A4E" w:rsidRDefault="00411A4E" w:rsidP="009971B7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411A4E">
              <w:rPr>
                <w:rFonts w:cs="Arial"/>
                <w:sz w:val="18"/>
                <w:szCs w:val="18"/>
                <w:lang w:val="it-IT"/>
              </w:rPr>
              <w:t>8602 Wangen</w:t>
            </w:r>
          </w:p>
          <w:p w14:paraId="76CCDCD3" w14:textId="77777777" w:rsidR="00411A4E" w:rsidRPr="00411A4E" w:rsidRDefault="00411A4E" w:rsidP="009971B7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411A4E">
              <w:rPr>
                <w:rFonts w:cs="Arial"/>
                <w:sz w:val="18"/>
                <w:szCs w:val="18"/>
                <w:lang w:val="it-IT"/>
              </w:rPr>
              <w:t>044 833 22 72</w:t>
            </w:r>
          </w:p>
          <w:p w14:paraId="2C407CD9" w14:textId="5139DDFC" w:rsidR="00411A4E" w:rsidRPr="00411A4E" w:rsidRDefault="008A54AF" w:rsidP="009971B7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hyperlink r:id="rId62" w:history="1">
              <w:r w:rsidRPr="00AF2104">
                <w:rPr>
                  <w:rStyle w:val="Hyperlink"/>
                  <w:rFonts w:cs="Arial"/>
                  <w:sz w:val="18"/>
                  <w:szCs w:val="18"/>
                  <w:lang w:val="it-IT"/>
                </w:rPr>
                <w:t>rene.glauser@gmail.ch</w:t>
              </w:r>
            </w:hyperlink>
          </w:p>
        </w:tc>
      </w:tr>
    </w:tbl>
    <w:p w14:paraId="11704071" w14:textId="77777777" w:rsidR="00E41995" w:rsidRDefault="00E41995" w:rsidP="009971B7">
      <w:pPr>
        <w:rPr>
          <w:lang w:val="de-DE"/>
        </w:rPr>
      </w:pPr>
    </w:p>
    <w:p w14:paraId="4DBF93E5" w14:textId="77777777" w:rsidR="00BE5015" w:rsidRPr="00202637" w:rsidRDefault="00BE5015" w:rsidP="009971B7">
      <w:pPr>
        <w:rPr>
          <w:lang w:val="de-DE"/>
        </w:rPr>
      </w:pPr>
    </w:p>
    <w:p w14:paraId="4999A9EF" w14:textId="77777777" w:rsidR="00EF20F5" w:rsidRPr="00202637" w:rsidRDefault="00E41995" w:rsidP="00EF20F5">
      <w:pPr>
        <w:pStyle w:val="berschrift1"/>
      </w:pPr>
      <w:bookmarkStart w:id="1" w:name="_Toc61514562"/>
      <w:r w:rsidRPr="00202637">
        <w:lastRenderedPageBreak/>
        <w:t xml:space="preserve">Weitere </w:t>
      </w:r>
      <w:r w:rsidR="00411A4E">
        <w:t xml:space="preserve">Vereine und </w:t>
      </w:r>
      <w:r w:rsidRPr="00202637">
        <w:t>vereinsähnliche Organisationen in Wangen-Brüttisellen</w:t>
      </w:r>
      <w:bookmarkEnd w:id="1"/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685"/>
        <w:gridCol w:w="2693"/>
      </w:tblGrid>
      <w:tr w:rsidR="00AF5F13" w:rsidRPr="00202637" w14:paraId="47E21DF0" w14:textId="77777777" w:rsidTr="0007323F">
        <w:tc>
          <w:tcPr>
            <w:tcW w:w="2694" w:type="dxa"/>
            <w:tcBorders>
              <w:bottom w:val="single" w:sz="4" w:space="0" w:color="auto"/>
            </w:tcBorders>
          </w:tcPr>
          <w:p w14:paraId="27190553" w14:textId="77777777" w:rsidR="00AF5F13" w:rsidRPr="00202637" w:rsidRDefault="00AF5F13" w:rsidP="00A303C4">
            <w:pPr>
              <w:rPr>
                <w:b/>
                <w:sz w:val="16"/>
                <w:szCs w:val="16"/>
                <w:lang w:val="de-DE"/>
              </w:rPr>
            </w:pPr>
            <w:r w:rsidRPr="00202637">
              <w:rPr>
                <w:b/>
                <w:sz w:val="16"/>
                <w:szCs w:val="16"/>
                <w:lang w:val="de-DE"/>
              </w:rPr>
              <w:t>Bezeichnung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05EE1048" w14:textId="77777777" w:rsidR="00AF5F13" w:rsidRPr="00202637" w:rsidRDefault="00AF5F13" w:rsidP="00A303C4">
            <w:pPr>
              <w:rPr>
                <w:b/>
                <w:sz w:val="16"/>
                <w:szCs w:val="16"/>
                <w:lang w:val="de-DE"/>
              </w:rPr>
            </w:pPr>
            <w:r w:rsidRPr="00202637">
              <w:rPr>
                <w:b/>
                <w:sz w:val="16"/>
                <w:szCs w:val="16"/>
                <w:lang w:val="de-DE"/>
              </w:rPr>
              <w:t>Wissenswertes in Stichworten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8F34671" w14:textId="77777777" w:rsidR="00AF5F13" w:rsidRPr="00202637" w:rsidRDefault="00AF5F13" w:rsidP="00A303C4">
            <w:pPr>
              <w:rPr>
                <w:b/>
                <w:sz w:val="16"/>
                <w:szCs w:val="16"/>
                <w:lang w:val="de-DE"/>
              </w:rPr>
            </w:pPr>
            <w:r w:rsidRPr="00202637">
              <w:rPr>
                <w:b/>
                <w:sz w:val="16"/>
                <w:szCs w:val="16"/>
                <w:lang w:val="de-DE"/>
              </w:rPr>
              <w:t>Kontakt</w:t>
            </w:r>
          </w:p>
        </w:tc>
      </w:tr>
      <w:tr w:rsidR="00411A4E" w:rsidRPr="00202637" w14:paraId="3E0D87B1" w14:textId="77777777" w:rsidTr="00411A4E">
        <w:tc>
          <w:tcPr>
            <w:tcW w:w="2694" w:type="dxa"/>
          </w:tcPr>
          <w:p w14:paraId="48A36591" w14:textId="77777777" w:rsidR="00411A4E" w:rsidRPr="00202637" w:rsidRDefault="00411A4E" w:rsidP="00411A4E">
            <w:pPr>
              <w:spacing w:before="60"/>
              <w:rPr>
                <w:b/>
                <w:sz w:val="18"/>
                <w:szCs w:val="18"/>
                <w:lang w:val="de-DE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t>Gewerbeverein Wangen-Brüttisellen</w:t>
            </w:r>
          </w:p>
        </w:tc>
        <w:tc>
          <w:tcPr>
            <w:tcW w:w="3685" w:type="dxa"/>
          </w:tcPr>
          <w:p w14:paraId="3F7C3C4D" w14:textId="77777777" w:rsidR="00411A4E" w:rsidRPr="00202637" w:rsidRDefault="00411A4E" w:rsidP="00411A4E">
            <w:pPr>
              <w:spacing w:before="60"/>
              <w:rPr>
                <w:sz w:val="18"/>
                <w:szCs w:val="18"/>
              </w:rPr>
            </w:pPr>
            <w:r w:rsidRPr="00202637">
              <w:rPr>
                <w:sz w:val="18"/>
                <w:szCs w:val="18"/>
              </w:rPr>
              <w:t>Interessenvertretung für das örtliche Gewerbe, diverse Veranstaltungen wie Berufswahl-Parcours, Chlauseinzug, Dorfmärt, usw.</w:t>
            </w:r>
          </w:p>
        </w:tc>
        <w:tc>
          <w:tcPr>
            <w:tcW w:w="2693" w:type="dxa"/>
          </w:tcPr>
          <w:p w14:paraId="1C221A89" w14:textId="77777777" w:rsidR="00411A4E" w:rsidRPr="00202637" w:rsidRDefault="00411A4E" w:rsidP="00DE47C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Joe P. Stöckli</w:t>
            </w:r>
          </w:p>
          <w:p w14:paraId="6360B4F6" w14:textId="77777777" w:rsidR="00411A4E" w:rsidRPr="00202637" w:rsidRDefault="00411A4E" w:rsidP="00DE47C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Im Roggenacher 9</w:t>
            </w:r>
          </w:p>
          <w:p w14:paraId="100B2E3E" w14:textId="77777777" w:rsidR="00411A4E" w:rsidRPr="00202637" w:rsidRDefault="00411A4E" w:rsidP="00DE47C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8306 Brüttisellen</w:t>
            </w:r>
          </w:p>
          <w:p w14:paraId="17F9B114" w14:textId="77777777" w:rsidR="00411A4E" w:rsidRPr="00202637" w:rsidRDefault="00411A4E" w:rsidP="00DE47C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r w:rsidRPr="00202637">
              <w:rPr>
                <w:rFonts w:cs="Arial"/>
                <w:sz w:val="18"/>
                <w:szCs w:val="18"/>
                <w:lang w:val="it-IT"/>
              </w:rPr>
              <w:t>079 691 33 24</w:t>
            </w:r>
          </w:p>
          <w:p w14:paraId="610B1AB7" w14:textId="77777777" w:rsidR="00411A4E" w:rsidRPr="00202637" w:rsidRDefault="00411A4E" w:rsidP="00DE47C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hyperlink r:id="rId63" w:history="1">
              <w:r w:rsidRPr="00202637">
                <w:rPr>
                  <w:rStyle w:val="Hyperlink"/>
                  <w:rFonts w:cs="Arial"/>
                  <w:color w:val="auto"/>
                  <w:sz w:val="18"/>
                  <w:szCs w:val="18"/>
                  <w:u w:val="none"/>
                  <w:lang w:val="it-IT"/>
                </w:rPr>
                <w:t>praesident@gvwb.ch</w:t>
              </w:r>
            </w:hyperlink>
          </w:p>
          <w:p w14:paraId="020CBF24" w14:textId="77777777" w:rsidR="00411A4E" w:rsidRPr="00202637" w:rsidRDefault="00411A4E" w:rsidP="00DE47C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it-IT"/>
              </w:rPr>
            </w:pPr>
            <w:hyperlink r:id="rId64" w:history="1">
              <w:r w:rsidRPr="00202637">
                <w:rPr>
                  <w:rStyle w:val="Hyperlink"/>
                  <w:rFonts w:cs="Arial"/>
                  <w:color w:val="auto"/>
                  <w:sz w:val="18"/>
                  <w:szCs w:val="18"/>
                  <w:u w:val="none"/>
                  <w:lang w:val="it-IT"/>
                </w:rPr>
                <w:t>www.gvwb.ch</w:t>
              </w:r>
            </w:hyperlink>
          </w:p>
        </w:tc>
      </w:tr>
      <w:tr w:rsidR="00202637" w:rsidRPr="00202637" w14:paraId="488DBD6C" w14:textId="77777777" w:rsidTr="0007323F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81B7350" w14:textId="77777777" w:rsidR="002A1C7D" w:rsidRPr="00202637" w:rsidRDefault="002A1C7D" w:rsidP="0012574C">
            <w:pPr>
              <w:spacing w:before="60"/>
              <w:rPr>
                <w:rFonts w:cs="Arial"/>
                <w:b/>
                <w:bCs/>
                <w:sz w:val="18"/>
                <w:szCs w:val="20"/>
                <w:lang w:val="de-DE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t>Manne mit Schpeuz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40237EA8" w14:textId="77777777" w:rsidR="00E4015F" w:rsidRPr="00202637" w:rsidRDefault="002A1C7D" w:rsidP="00AD7344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cs="Arial"/>
                <w:sz w:val="18"/>
                <w:szCs w:val="20"/>
                <w:lang w:val="de-DE"/>
              </w:rPr>
            </w:pPr>
            <w:r w:rsidRPr="00202637">
              <w:rPr>
                <w:rFonts w:cs="Arial"/>
                <w:sz w:val="18"/>
                <w:szCs w:val="20"/>
                <w:lang w:val="de-DE"/>
              </w:rPr>
              <w:t>Wanderungen, Velotouren, Ausflüge, Sozialeinsätz</w:t>
            </w:r>
            <w:r w:rsidR="00E4015F" w:rsidRPr="00202637">
              <w:rPr>
                <w:rFonts w:cs="Arial"/>
                <w:sz w:val="18"/>
                <w:szCs w:val="20"/>
                <w:lang w:val="de-DE"/>
              </w:rPr>
              <w:t>e, usw.</w:t>
            </w:r>
          </w:p>
          <w:p w14:paraId="2CBECE85" w14:textId="77777777" w:rsidR="002A1C7D" w:rsidRPr="00202637" w:rsidRDefault="00E4015F" w:rsidP="00AD7344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cs="Arial"/>
                <w:sz w:val="18"/>
                <w:szCs w:val="20"/>
                <w:lang w:val="de-DE"/>
              </w:rPr>
            </w:pPr>
            <w:r w:rsidRPr="00202637">
              <w:rPr>
                <w:rFonts w:cs="Arial"/>
                <w:sz w:val="18"/>
                <w:szCs w:val="20"/>
                <w:lang w:val="de-DE"/>
              </w:rPr>
              <w:t>Treff und Apéro jeden ersten</w:t>
            </w:r>
            <w:r w:rsidR="002A1C7D" w:rsidRPr="00202637">
              <w:rPr>
                <w:rFonts w:cs="Arial"/>
                <w:sz w:val="18"/>
                <w:szCs w:val="20"/>
                <w:lang w:val="de-DE"/>
              </w:rPr>
              <w:t xml:space="preserve"> MI im Monat</w:t>
            </w:r>
            <w:r w:rsidRPr="00202637">
              <w:rPr>
                <w:rFonts w:cs="Arial"/>
                <w:sz w:val="18"/>
                <w:szCs w:val="20"/>
                <w:lang w:val="de-DE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F0595D7" w14:textId="77777777" w:rsidR="002A1C7D" w:rsidRPr="00202637" w:rsidRDefault="002A1C7D" w:rsidP="00DE47C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20"/>
                <w:lang w:val="de-DE"/>
              </w:rPr>
            </w:pPr>
            <w:r w:rsidRPr="00202637">
              <w:rPr>
                <w:rFonts w:cs="Arial"/>
                <w:sz w:val="18"/>
                <w:szCs w:val="20"/>
                <w:lang w:val="de-DE"/>
              </w:rPr>
              <w:t>Peter Dillier</w:t>
            </w:r>
          </w:p>
          <w:p w14:paraId="04522490" w14:textId="77777777" w:rsidR="002A1C7D" w:rsidRPr="00202637" w:rsidRDefault="002A1C7D" w:rsidP="00DE47C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20"/>
                <w:lang w:val="de-DE"/>
              </w:rPr>
            </w:pPr>
            <w:r w:rsidRPr="00202637">
              <w:rPr>
                <w:rFonts w:cs="Arial"/>
                <w:sz w:val="18"/>
                <w:szCs w:val="20"/>
                <w:lang w:val="de-DE"/>
              </w:rPr>
              <w:t>Im Chnebler 6</w:t>
            </w:r>
          </w:p>
          <w:p w14:paraId="5E51586A" w14:textId="77777777" w:rsidR="002A1C7D" w:rsidRPr="00202637" w:rsidRDefault="002A1C7D" w:rsidP="00DE47C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20"/>
                <w:lang w:val="de-DE"/>
              </w:rPr>
            </w:pPr>
            <w:r w:rsidRPr="00202637">
              <w:rPr>
                <w:rFonts w:cs="Arial"/>
                <w:sz w:val="18"/>
                <w:szCs w:val="20"/>
                <w:lang w:val="de-DE"/>
              </w:rPr>
              <w:t>8602 Wangen</w:t>
            </w:r>
          </w:p>
          <w:p w14:paraId="71B9CBDF" w14:textId="77777777" w:rsidR="002A1C7D" w:rsidRPr="00202637" w:rsidRDefault="002A1C7D" w:rsidP="00DE47C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20"/>
                <w:lang w:val="de-DE"/>
              </w:rPr>
            </w:pPr>
            <w:r w:rsidRPr="00202637">
              <w:rPr>
                <w:rFonts w:cs="Arial"/>
                <w:sz w:val="18"/>
                <w:szCs w:val="20"/>
                <w:lang w:val="de-DE"/>
              </w:rPr>
              <w:t>044 833 46 50</w:t>
            </w:r>
          </w:p>
          <w:p w14:paraId="7FCF2364" w14:textId="77777777" w:rsidR="00202637" w:rsidRPr="00202637" w:rsidRDefault="00202637" w:rsidP="00DE47C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20"/>
                <w:lang w:val="de-DE"/>
              </w:rPr>
            </w:pPr>
            <w:hyperlink r:id="rId65" w:history="1">
              <w:r w:rsidRPr="00202637">
                <w:rPr>
                  <w:rStyle w:val="Hyperlink"/>
                  <w:rFonts w:cs="Arial"/>
                  <w:color w:val="auto"/>
                  <w:sz w:val="18"/>
                  <w:u w:val="none"/>
                  <w:lang w:val="de-DE"/>
                </w:rPr>
                <w:t>pa.dillier@bluewin.ch</w:t>
              </w:r>
            </w:hyperlink>
          </w:p>
        </w:tc>
      </w:tr>
    </w:tbl>
    <w:p w14:paraId="00A8A916" w14:textId="2DE60A07" w:rsidR="007D6B7F" w:rsidRDefault="007D6B7F" w:rsidP="00E41995">
      <w:pPr>
        <w:rPr>
          <w:lang w:val="de-DE"/>
        </w:rPr>
      </w:pPr>
    </w:p>
    <w:p w14:paraId="6D1B6730" w14:textId="7DB36879" w:rsidR="00044400" w:rsidRDefault="00044400">
      <w:pPr>
        <w:rPr>
          <w:lang w:val="de-DE"/>
        </w:rPr>
      </w:pPr>
    </w:p>
    <w:p w14:paraId="616B6417" w14:textId="77777777" w:rsidR="00EF20F5" w:rsidRPr="00202637" w:rsidRDefault="00E41995" w:rsidP="00EF20F5">
      <w:pPr>
        <w:pStyle w:val="berschrift1"/>
      </w:pPr>
      <w:bookmarkStart w:id="2" w:name="_Toc61514563"/>
      <w:r w:rsidRPr="00202637">
        <w:t>Weitere Vereinsangebote aus der Nähe</w:t>
      </w:r>
      <w:bookmarkEnd w:id="2"/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685"/>
        <w:gridCol w:w="2693"/>
      </w:tblGrid>
      <w:tr w:rsidR="00202637" w:rsidRPr="00202637" w14:paraId="306190F7" w14:textId="77777777" w:rsidTr="00065A3D">
        <w:tc>
          <w:tcPr>
            <w:tcW w:w="2694" w:type="dxa"/>
          </w:tcPr>
          <w:p w14:paraId="6FEBC1E9" w14:textId="77777777" w:rsidR="00AF5F13" w:rsidRPr="00202637" w:rsidRDefault="00AF5F13" w:rsidP="00A303C4">
            <w:pPr>
              <w:rPr>
                <w:b/>
                <w:sz w:val="16"/>
                <w:szCs w:val="16"/>
                <w:lang w:val="de-DE"/>
              </w:rPr>
            </w:pPr>
            <w:r w:rsidRPr="00202637">
              <w:rPr>
                <w:b/>
                <w:sz w:val="16"/>
                <w:szCs w:val="16"/>
                <w:lang w:val="de-DE"/>
              </w:rPr>
              <w:t>Bezeichnung</w:t>
            </w:r>
          </w:p>
        </w:tc>
        <w:tc>
          <w:tcPr>
            <w:tcW w:w="3685" w:type="dxa"/>
          </w:tcPr>
          <w:p w14:paraId="427B011A" w14:textId="77777777" w:rsidR="00AF5F13" w:rsidRPr="00202637" w:rsidRDefault="00AF5F13" w:rsidP="00A303C4">
            <w:pPr>
              <w:rPr>
                <w:b/>
                <w:sz w:val="16"/>
                <w:szCs w:val="16"/>
                <w:lang w:val="de-DE"/>
              </w:rPr>
            </w:pPr>
            <w:r w:rsidRPr="00202637">
              <w:rPr>
                <w:b/>
                <w:sz w:val="16"/>
                <w:szCs w:val="16"/>
                <w:lang w:val="de-DE"/>
              </w:rPr>
              <w:t>Wissenswertes in Stichworten</w:t>
            </w:r>
          </w:p>
        </w:tc>
        <w:tc>
          <w:tcPr>
            <w:tcW w:w="2693" w:type="dxa"/>
          </w:tcPr>
          <w:p w14:paraId="03E62D39" w14:textId="77777777" w:rsidR="00AF5F13" w:rsidRPr="00202637" w:rsidRDefault="00AF5F13" w:rsidP="00A303C4">
            <w:pPr>
              <w:rPr>
                <w:b/>
                <w:sz w:val="16"/>
                <w:szCs w:val="16"/>
                <w:lang w:val="de-DE"/>
              </w:rPr>
            </w:pPr>
            <w:r w:rsidRPr="00202637">
              <w:rPr>
                <w:b/>
                <w:sz w:val="16"/>
                <w:szCs w:val="16"/>
                <w:lang w:val="de-DE"/>
              </w:rPr>
              <w:t>Kontakt</w:t>
            </w:r>
          </w:p>
        </w:tc>
      </w:tr>
      <w:tr w:rsidR="00202637" w:rsidRPr="00202637" w14:paraId="0D32FFC4" w14:textId="77777777" w:rsidTr="00065A3D">
        <w:tc>
          <w:tcPr>
            <w:tcW w:w="2694" w:type="dxa"/>
          </w:tcPr>
          <w:p w14:paraId="2A03227B" w14:textId="77777777" w:rsidR="00EC2F0B" w:rsidRPr="00202637" w:rsidRDefault="00EC2F0B" w:rsidP="0012574C">
            <w:pPr>
              <w:spacing w:before="60"/>
              <w:rPr>
                <w:b/>
                <w:sz w:val="18"/>
                <w:szCs w:val="18"/>
                <w:lang w:val="de-DE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t>Frauenchor Dietlikon</w:t>
            </w:r>
          </w:p>
        </w:tc>
        <w:tc>
          <w:tcPr>
            <w:tcW w:w="3685" w:type="dxa"/>
          </w:tcPr>
          <w:p w14:paraId="554E9EDA" w14:textId="77777777" w:rsidR="00EC2F0B" w:rsidRPr="00202637" w:rsidRDefault="00EC2F0B" w:rsidP="00AD7344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cs="Arial"/>
                <w:sz w:val="18"/>
                <w:szCs w:val="20"/>
                <w:lang w:val="de-DE"/>
              </w:rPr>
            </w:pPr>
            <w:r w:rsidRPr="00202637">
              <w:rPr>
                <w:rFonts w:cs="Arial"/>
                <w:sz w:val="18"/>
                <w:szCs w:val="20"/>
                <w:lang w:val="de-DE"/>
              </w:rPr>
              <w:t>Diverse Veranstaltungen</w:t>
            </w:r>
            <w:r w:rsidR="00E4015F" w:rsidRPr="00202637">
              <w:rPr>
                <w:rFonts w:cs="Arial"/>
                <w:sz w:val="18"/>
                <w:szCs w:val="20"/>
                <w:lang w:val="de-DE"/>
              </w:rPr>
              <w:t>.</w:t>
            </w:r>
          </w:p>
        </w:tc>
        <w:tc>
          <w:tcPr>
            <w:tcW w:w="2693" w:type="dxa"/>
          </w:tcPr>
          <w:p w14:paraId="4430E6B0" w14:textId="77777777" w:rsidR="00EC2F0B" w:rsidRPr="00202637" w:rsidRDefault="00EC2F0B" w:rsidP="001C0EDF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20"/>
                <w:lang w:val="de-DE"/>
              </w:rPr>
            </w:pPr>
            <w:r w:rsidRPr="00202637">
              <w:rPr>
                <w:rFonts w:cs="Arial"/>
                <w:sz w:val="18"/>
                <w:szCs w:val="20"/>
                <w:lang w:val="de-DE"/>
              </w:rPr>
              <w:t>Eliane Baumann</w:t>
            </w:r>
          </w:p>
          <w:p w14:paraId="230ED172" w14:textId="77777777" w:rsidR="00EC2F0B" w:rsidRPr="00202637" w:rsidRDefault="00EC2F0B" w:rsidP="001C0EDF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20"/>
                <w:lang w:val="de-DE"/>
              </w:rPr>
            </w:pPr>
            <w:r w:rsidRPr="00202637">
              <w:rPr>
                <w:rFonts w:cs="Arial"/>
                <w:sz w:val="18"/>
                <w:szCs w:val="20"/>
                <w:lang w:val="de-DE"/>
              </w:rPr>
              <w:t>Glärnischstrasse 6</w:t>
            </w:r>
          </w:p>
          <w:p w14:paraId="0A85BE49" w14:textId="77777777" w:rsidR="00EC2F0B" w:rsidRPr="00202637" w:rsidRDefault="00EC2F0B" w:rsidP="001C0EDF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20"/>
                <w:lang w:val="de-DE"/>
              </w:rPr>
            </w:pPr>
            <w:r w:rsidRPr="00202637">
              <w:rPr>
                <w:rFonts w:cs="Arial"/>
                <w:sz w:val="18"/>
                <w:szCs w:val="20"/>
                <w:lang w:val="de-DE"/>
              </w:rPr>
              <w:t>8304 Wallisellen</w:t>
            </w:r>
          </w:p>
          <w:p w14:paraId="47E1AF04" w14:textId="77777777" w:rsidR="00EC2F0B" w:rsidRPr="00202637" w:rsidRDefault="00EC2F0B" w:rsidP="001C0EDF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20"/>
                <w:lang w:val="de-DE"/>
              </w:rPr>
            </w:pPr>
            <w:r w:rsidRPr="00202637">
              <w:rPr>
                <w:rFonts w:cs="Arial"/>
                <w:sz w:val="18"/>
                <w:szCs w:val="20"/>
                <w:lang w:val="de-DE"/>
              </w:rPr>
              <w:t>079 638 63 60</w:t>
            </w:r>
          </w:p>
          <w:p w14:paraId="380404A5" w14:textId="77777777" w:rsidR="00202637" w:rsidRPr="00202637" w:rsidRDefault="00202637" w:rsidP="001C0ED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cs="Arial"/>
                <w:sz w:val="18"/>
                <w:szCs w:val="20"/>
                <w:lang w:val="de-DE"/>
              </w:rPr>
            </w:pPr>
            <w:hyperlink r:id="rId66" w:history="1">
              <w:r w:rsidRPr="00202637">
                <w:rPr>
                  <w:rStyle w:val="Hyperlink"/>
                  <w:rFonts w:cs="Arial"/>
                  <w:color w:val="auto"/>
                  <w:sz w:val="18"/>
                  <w:u w:val="none"/>
                  <w:lang w:val="de-DE"/>
                </w:rPr>
                <w:t>elianebaumann@bluewin.ch</w:t>
              </w:r>
            </w:hyperlink>
          </w:p>
        </w:tc>
      </w:tr>
      <w:tr w:rsidR="00202637" w:rsidRPr="00202637" w14:paraId="7C723A35" w14:textId="77777777" w:rsidTr="00065A3D">
        <w:tc>
          <w:tcPr>
            <w:tcW w:w="2694" w:type="dxa"/>
          </w:tcPr>
          <w:p w14:paraId="788AC32A" w14:textId="77777777" w:rsidR="003F605A" w:rsidRPr="00202637" w:rsidRDefault="003F605A" w:rsidP="0012574C">
            <w:pPr>
              <w:spacing w:before="60"/>
              <w:rPr>
                <w:b/>
                <w:sz w:val="18"/>
                <w:szCs w:val="18"/>
                <w:lang w:val="de-DE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t>Tennisclub Dietlikon</w:t>
            </w:r>
          </w:p>
        </w:tc>
        <w:tc>
          <w:tcPr>
            <w:tcW w:w="3685" w:type="dxa"/>
          </w:tcPr>
          <w:p w14:paraId="7E6E0E9A" w14:textId="77777777" w:rsidR="003F605A" w:rsidRPr="00202637" w:rsidRDefault="003F605A" w:rsidP="00AD7344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cs="Arial"/>
                <w:sz w:val="18"/>
                <w:szCs w:val="20"/>
                <w:lang w:val="de-DE"/>
              </w:rPr>
            </w:pPr>
            <w:r w:rsidRPr="00202637">
              <w:rPr>
                <w:rFonts w:cs="Arial"/>
                <w:sz w:val="18"/>
                <w:szCs w:val="20"/>
                <w:lang w:val="de-DE"/>
              </w:rPr>
              <w:t>Anlage Halsrüti in Brüttisellen:</w:t>
            </w:r>
          </w:p>
          <w:p w14:paraId="5F331CF5" w14:textId="77777777" w:rsidR="003F605A" w:rsidRPr="00202637" w:rsidRDefault="003F605A" w:rsidP="00AD7344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cs="Arial"/>
                <w:sz w:val="18"/>
                <w:szCs w:val="20"/>
                <w:lang w:val="de-DE"/>
              </w:rPr>
            </w:pPr>
            <w:r w:rsidRPr="00202637">
              <w:rPr>
                <w:rFonts w:cs="Arial"/>
                <w:sz w:val="18"/>
                <w:szCs w:val="20"/>
                <w:lang w:val="de-DE"/>
              </w:rPr>
              <w:t>Tennis im Sommer und Winter,</w:t>
            </w:r>
            <w:r w:rsidR="00AD7344" w:rsidRPr="00202637">
              <w:rPr>
                <w:rFonts w:cs="Arial"/>
                <w:sz w:val="18"/>
                <w:szCs w:val="20"/>
                <w:lang w:val="de-DE"/>
              </w:rPr>
              <w:t xml:space="preserve"> </w:t>
            </w:r>
            <w:r w:rsidRPr="00202637">
              <w:rPr>
                <w:rFonts w:cs="Arial"/>
                <w:sz w:val="18"/>
                <w:szCs w:val="20"/>
                <w:lang w:val="de-DE"/>
              </w:rPr>
              <w:t>Clubleben,</w:t>
            </w:r>
            <w:r w:rsidR="00AD7344" w:rsidRPr="00202637">
              <w:rPr>
                <w:rFonts w:cs="Arial"/>
                <w:sz w:val="18"/>
                <w:szCs w:val="20"/>
                <w:lang w:val="de-DE"/>
              </w:rPr>
              <w:t xml:space="preserve"> </w:t>
            </w:r>
            <w:r w:rsidRPr="00202637">
              <w:rPr>
                <w:rFonts w:cs="Arial"/>
                <w:sz w:val="18"/>
                <w:szCs w:val="20"/>
                <w:lang w:val="de-DE"/>
              </w:rPr>
              <w:t>Öffentliches Restaurant</w:t>
            </w:r>
            <w:r w:rsidR="00E4015F" w:rsidRPr="00202637">
              <w:rPr>
                <w:rFonts w:cs="Arial"/>
                <w:sz w:val="18"/>
                <w:szCs w:val="20"/>
                <w:lang w:val="de-DE"/>
              </w:rPr>
              <w:t>.</w:t>
            </w:r>
          </w:p>
        </w:tc>
        <w:tc>
          <w:tcPr>
            <w:tcW w:w="2693" w:type="dxa"/>
          </w:tcPr>
          <w:p w14:paraId="46EADC50" w14:textId="77777777" w:rsidR="003F605A" w:rsidRPr="00202637" w:rsidRDefault="003F605A" w:rsidP="001C0EDF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20"/>
                <w:lang w:val="de-DE"/>
              </w:rPr>
            </w:pPr>
            <w:r w:rsidRPr="00202637">
              <w:rPr>
                <w:rFonts w:cs="Arial"/>
                <w:sz w:val="18"/>
                <w:szCs w:val="20"/>
                <w:lang w:val="de-DE"/>
              </w:rPr>
              <w:t>Jann Boller</w:t>
            </w:r>
          </w:p>
          <w:p w14:paraId="3B12C5D3" w14:textId="77777777" w:rsidR="003F605A" w:rsidRPr="00202637" w:rsidRDefault="003F605A" w:rsidP="001C0EDF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20"/>
                <w:lang w:val="de-DE"/>
              </w:rPr>
            </w:pPr>
            <w:r w:rsidRPr="00202637">
              <w:rPr>
                <w:rFonts w:cs="Arial"/>
                <w:sz w:val="18"/>
                <w:szCs w:val="20"/>
                <w:lang w:val="de-DE"/>
              </w:rPr>
              <w:t>Im Büel 6</w:t>
            </w:r>
          </w:p>
          <w:p w14:paraId="5A3C048B" w14:textId="77777777" w:rsidR="003F605A" w:rsidRPr="00202637" w:rsidRDefault="003F605A" w:rsidP="001C0EDF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20"/>
                <w:lang w:val="de-DE"/>
              </w:rPr>
            </w:pPr>
            <w:r w:rsidRPr="00202637">
              <w:rPr>
                <w:rFonts w:cs="Arial"/>
                <w:sz w:val="18"/>
                <w:szCs w:val="20"/>
                <w:lang w:val="de-DE"/>
              </w:rPr>
              <w:t>8306 Brüttisellen</w:t>
            </w:r>
          </w:p>
          <w:p w14:paraId="4B8740FB" w14:textId="44AA205F" w:rsidR="003F605A" w:rsidRPr="00202637" w:rsidRDefault="003F605A" w:rsidP="001C0EDF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20"/>
                <w:lang w:val="de-DE"/>
              </w:rPr>
            </w:pPr>
            <w:r w:rsidRPr="00202637">
              <w:rPr>
                <w:rFonts w:cs="Arial"/>
                <w:sz w:val="18"/>
                <w:szCs w:val="20"/>
                <w:lang w:val="de-DE"/>
              </w:rPr>
              <w:t>0</w:t>
            </w:r>
            <w:r w:rsidR="00FB1995">
              <w:rPr>
                <w:rFonts w:cs="Arial"/>
                <w:sz w:val="18"/>
                <w:szCs w:val="20"/>
                <w:lang w:val="de-DE"/>
              </w:rPr>
              <w:t>79 370 81 74</w:t>
            </w:r>
          </w:p>
          <w:p w14:paraId="1ED4BA06" w14:textId="77777777" w:rsidR="00202637" w:rsidRPr="00202637" w:rsidRDefault="00202637" w:rsidP="001C0EDF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20"/>
                <w:lang w:val="de-DE"/>
              </w:rPr>
            </w:pPr>
            <w:hyperlink r:id="rId67" w:history="1">
              <w:r w:rsidRPr="00202637">
                <w:rPr>
                  <w:rStyle w:val="Hyperlink"/>
                  <w:rFonts w:cs="Arial"/>
                  <w:color w:val="auto"/>
                  <w:sz w:val="18"/>
                  <w:u w:val="none"/>
                  <w:lang w:val="de-DE"/>
                </w:rPr>
                <w:t>jannboller@bluewin.ch</w:t>
              </w:r>
            </w:hyperlink>
          </w:p>
          <w:p w14:paraId="61F12DAD" w14:textId="77777777" w:rsidR="00202637" w:rsidRPr="00202637" w:rsidRDefault="003F605A" w:rsidP="001C0EDF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de-DE"/>
              </w:rPr>
            </w:pPr>
            <w:hyperlink r:id="rId68" w:history="1">
              <w:r w:rsidRPr="00202637">
                <w:rPr>
                  <w:sz w:val="18"/>
                  <w:szCs w:val="18"/>
                </w:rPr>
                <w:t>www.tcdietlikon.ch</w:t>
              </w:r>
            </w:hyperlink>
          </w:p>
        </w:tc>
      </w:tr>
    </w:tbl>
    <w:p w14:paraId="453006D4" w14:textId="77777777" w:rsidR="007D6B7F" w:rsidRDefault="007D6B7F" w:rsidP="00E41995">
      <w:pPr>
        <w:rPr>
          <w:lang w:val="de-DE"/>
        </w:rPr>
      </w:pPr>
    </w:p>
    <w:p w14:paraId="5E82CB5B" w14:textId="140D063A" w:rsidR="007D6B7F" w:rsidRDefault="007D6B7F">
      <w:pPr>
        <w:rPr>
          <w:lang w:val="de-DE"/>
        </w:rPr>
      </w:pPr>
    </w:p>
    <w:p w14:paraId="5AC041D1" w14:textId="77777777" w:rsidR="00EF20F5" w:rsidRPr="00202637" w:rsidRDefault="00607DC1" w:rsidP="00EF20F5">
      <w:pPr>
        <w:pStyle w:val="berschrift1"/>
      </w:pPr>
      <w:bookmarkStart w:id="3" w:name="_Toc61514564"/>
      <w:r w:rsidRPr="00202637">
        <w:t>Parteien</w:t>
      </w:r>
      <w:bookmarkEnd w:id="3"/>
    </w:p>
    <w:tbl>
      <w:tblPr>
        <w:tblStyle w:val="Tabellenraster"/>
        <w:tblW w:w="1020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685"/>
        <w:gridCol w:w="3827"/>
      </w:tblGrid>
      <w:tr w:rsidR="00202637" w:rsidRPr="00202637" w14:paraId="1AC135A0" w14:textId="77777777" w:rsidTr="00DC20DA">
        <w:tc>
          <w:tcPr>
            <w:tcW w:w="2694" w:type="dxa"/>
          </w:tcPr>
          <w:p w14:paraId="1CA9CE03" w14:textId="77777777" w:rsidR="00AF5F13" w:rsidRPr="00202637" w:rsidRDefault="00AF5F13" w:rsidP="00A303C4">
            <w:pPr>
              <w:rPr>
                <w:b/>
                <w:sz w:val="16"/>
                <w:szCs w:val="16"/>
                <w:lang w:val="de-DE"/>
              </w:rPr>
            </w:pPr>
            <w:r w:rsidRPr="00202637">
              <w:rPr>
                <w:b/>
                <w:sz w:val="16"/>
                <w:szCs w:val="16"/>
                <w:lang w:val="de-DE"/>
              </w:rPr>
              <w:t>Bezeichnung</w:t>
            </w:r>
          </w:p>
        </w:tc>
        <w:tc>
          <w:tcPr>
            <w:tcW w:w="3685" w:type="dxa"/>
          </w:tcPr>
          <w:p w14:paraId="39510FD3" w14:textId="77777777" w:rsidR="00AF5F13" w:rsidRPr="00202637" w:rsidRDefault="00AF5F13" w:rsidP="00A303C4">
            <w:pPr>
              <w:rPr>
                <w:b/>
                <w:sz w:val="16"/>
                <w:szCs w:val="16"/>
                <w:lang w:val="de-DE"/>
              </w:rPr>
            </w:pPr>
            <w:r w:rsidRPr="00202637">
              <w:rPr>
                <w:b/>
                <w:sz w:val="16"/>
                <w:szCs w:val="16"/>
                <w:lang w:val="de-DE"/>
              </w:rPr>
              <w:t>Wissenswertes in Stichworten</w:t>
            </w:r>
          </w:p>
        </w:tc>
        <w:tc>
          <w:tcPr>
            <w:tcW w:w="3827" w:type="dxa"/>
          </w:tcPr>
          <w:p w14:paraId="75D8D71C" w14:textId="77777777" w:rsidR="00AF5F13" w:rsidRPr="00202637" w:rsidRDefault="00AF5F13" w:rsidP="00A303C4">
            <w:pPr>
              <w:rPr>
                <w:b/>
                <w:sz w:val="16"/>
                <w:szCs w:val="16"/>
                <w:lang w:val="de-DE"/>
              </w:rPr>
            </w:pPr>
            <w:r w:rsidRPr="00202637">
              <w:rPr>
                <w:b/>
                <w:sz w:val="16"/>
                <w:szCs w:val="16"/>
                <w:lang w:val="de-DE"/>
              </w:rPr>
              <w:t>Kontakt</w:t>
            </w:r>
          </w:p>
        </w:tc>
      </w:tr>
      <w:tr w:rsidR="00202637" w:rsidRPr="00202637" w14:paraId="75BCCEBC" w14:textId="77777777" w:rsidTr="00DC20DA">
        <w:tc>
          <w:tcPr>
            <w:tcW w:w="2694" w:type="dxa"/>
          </w:tcPr>
          <w:p w14:paraId="0132F6B2" w14:textId="77777777" w:rsidR="00E67CF6" w:rsidRPr="00202637" w:rsidRDefault="00E67CF6" w:rsidP="0012574C">
            <w:pPr>
              <w:spacing w:before="60"/>
              <w:rPr>
                <w:b/>
                <w:sz w:val="18"/>
                <w:szCs w:val="18"/>
                <w:lang w:val="de-DE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t>Christlichdemokratische Volkspartei (CVP)</w:t>
            </w:r>
          </w:p>
        </w:tc>
        <w:tc>
          <w:tcPr>
            <w:tcW w:w="3685" w:type="dxa"/>
          </w:tcPr>
          <w:p w14:paraId="1B2ECDA7" w14:textId="77777777" w:rsidR="00E67CF6" w:rsidRPr="00202637" w:rsidRDefault="00E67CF6" w:rsidP="00AD7344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cs="Arial"/>
                <w:sz w:val="18"/>
                <w:szCs w:val="18"/>
              </w:rPr>
            </w:pPr>
            <w:r w:rsidRPr="00202637">
              <w:rPr>
                <w:rFonts w:cs="Arial"/>
                <w:sz w:val="18"/>
                <w:szCs w:val="18"/>
                <w:lang w:val="de-DE"/>
              </w:rPr>
              <w:t>Zusammenarbeit mit Behörden bei der Vorbereitung grösserer Geschäfte, diverse Veranstaltungen wie Vorträge, etc.</w:t>
            </w:r>
          </w:p>
        </w:tc>
        <w:tc>
          <w:tcPr>
            <w:tcW w:w="3827" w:type="dxa"/>
          </w:tcPr>
          <w:p w14:paraId="6D9441FA" w14:textId="77777777" w:rsidR="00E67CF6" w:rsidRPr="00202637" w:rsidRDefault="00E67CF6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de-DE"/>
              </w:rPr>
            </w:pPr>
            <w:r w:rsidRPr="00202637">
              <w:rPr>
                <w:rFonts w:cs="Arial"/>
                <w:sz w:val="18"/>
                <w:szCs w:val="18"/>
                <w:lang w:val="de-DE"/>
              </w:rPr>
              <w:t>Remo Stadler</w:t>
            </w:r>
          </w:p>
          <w:p w14:paraId="6BB41602" w14:textId="77777777" w:rsidR="00E67CF6" w:rsidRPr="00202637" w:rsidRDefault="00E67CF6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de-DE"/>
              </w:rPr>
            </w:pPr>
            <w:r w:rsidRPr="00202637">
              <w:rPr>
                <w:rFonts w:cs="Arial"/>
                <w:sz w:val="18"/>
                <w:szCs w:val="18"/>
                <w:lang w:val="de-DE"/>
              </w:rPr>
              <w:t>Wallisellenstrasse 7</w:t>
            </w:r>
          </w:p>
          <w:p w14:paraId="76BD2875" w14:textId="77777777" w:rsidR="00E67CF6" w:rsidRPr="00202637" w:rsidRDefault="00E67CF6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de-DE"/>
              </w:rPr>
            </w:pPr>
            <w:r w:rsidRPr="00202637">
              <w:rPr>
                <w:rFonts w:cs="Arial"/>
                <w:sz w:val="18"/>
                <w:szCs w:val="18"/>
                <w:lang w:val="de-DE"/>
              </w:rPr>
              <w:t>8600 Dübendorf</w:t>
            </w:r>
          </w:p>
          <w:p w14:paraId="51C619B2" w14:textId="77777777" w:rsidR="00E67CF6" w:rsidRPr="00202637" w:rsidRDefault="00E67CF6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de-DE"/>
              </w:rPr>
            </w:pPr>
            <w:r w:rsidRPr="00202637">
              <w:rPr>
                <w:rFonts w:cs="Arial"/>
                <w:sz w:val="18"/>
                <w:szCs w:val="18"/>
                <w:lang w:val="de-DE"/>
              </w:rPr>
              <w:t>079 429 30 07</w:t>
            </w:r>
          </w:p>
          <w:p w14:paraId="37D4B1FB" w14:textId="5A2A2F57" w:rsidR="00202637" w:rsidRPr="00DC20DA" w:rsidRDefault="00202637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de-DE"/>
              </w:rPr>
            </w:pPr>
            <w:hyperlink r:id="rId69" w:history="1">
              <w:r w:rsidRPr="00DC20DA">
                <w:rPr>
                  <w:sz w:val="18"/>
                  <w:szCs w:val="18"/>
                </w:rPr>
                <w:t>remo</w:t>
              </w:r>
              <w:r w:rsidR="00CC68C5" w:rsidRPr="00DC20DA">
                <w:rPr>
                  <w:sz w:val="18"/>
                  <w:szCs w:val="18"/>
                </w:rPr>
                <w:t>_</w:t>
              </w:r>
              <w:r w:rsidRPr="00DC20DA">
                <w:rPr>
                  <w:sz w:val="18"/>
                  <w:szCs w:val="18"/>
                </w:rPr>
                <w:t>stadler@hotmail.com</w:t>
              </w:r>
            </w:hyperlink>
          </w:p>
        </w:tc>
      </w:tr>
      <w:tr w:rsidR="00202637" w:rsidRPr="00A8219F" w14:paraId="59468096" w14:textId="77777777" w:rsidTr="00DC20DA">
        <w:tc>
          <w:tcPr>
            <w:tcW w:w="2694" w:type="dxa"/>
          </w:tcPr>
          <w:p w14:paraId="6753F95B" w14:textId="77777777" w:rsidR="00E67CF6" w:rsidRPr="00202637" w:rsidRDefault="00E67CF6" w:rsidP="0012574C">
            <w:pPr>
              <w:spacing w:before="60"/>
              <w:rPr>
                <w:b/>
                <w:sz w:val="18"/>
                <w:szCs w:val="18"/>
                <w:lang w:val="de-DE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t>Forum Wangen-Brüttisellen</w:t>
            </w:r>
          </w:p>
        </w:tc>
        <w:tc>
          <w:tcPr>
            <w:tcW w:w="3685" w:type="dxa"/>
          </w:tcPr>
          <w:p w14:paraId="1B920A07" w14:textId="77777777" w:rsidR="00E67CF6" w:rsidRPr="00202637" w:rsidRDefault="00E67CF6" w:rsidP="00AD7344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cs="Arial"/>
                <w:sz w:val="18"/>
                <w:szCs w:val="18"/>
              </w:rPr>
            </w:pPr>
            <w:r w:rsidRPr="00202637">
              <w:rPr>
                <w:rFonts w:cs="Arial"/>
                <w:sz w:val="18"/>
                <w:szCs w:val="18"/>
                <w:lang w:val="de-DE"/>
              </w:rPr>
              <w:t>Vertretung der Interessen engagierter Bürgerinnen und Bürger gegenüber den Behörden</w:t>
            </w:r>
            <w:r w:rsidR="00E4015F" w:rsidRPr="00202637">
              <w:rPr>
                <w:rFonts w:cs="Arial"/>
                <w:sz w:val="18"/>
                <w:szCs w:val="18"/>
                <w:lang w:val="de-DE"/>
              </w:rPr>
              <w:t>.</w:t>
            </w:r>
          </w:p>
        </w:tc>
        <w:tc>
          <w:tcPr>
            <w:tcW w:w="3827" w:type="dxa"/>
          </w:tcPr>
          <w:p w14:paraId="682D7940" w14:textId="318FC030" w:rsidR="00E67CF6" w:rsidRDefault="006118B8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DC20DA">
              <w:rPr>
                <w:rFonts w:cs="Arial"/>
                <w:sz w:val="18"/>
                <w:szCs w:val="18"/>
              </w:rPr>
              <w:t>Karl Baer</w:t>
            </w:r>
          </w:p>
          <w:p w14:paraId="72CCC295" w14:textId="5AA90A7B" w:rsidR="006B1CC5" w:rsidRPr="00DC20DA" w:rsidRDefault="006B1CC5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Sennhüttestrasse 19</w:t>
            </w:r>
          </w:p>
          <w:p w14:paraId="33918662" w14:textId="77777777" w:rsidR="006118B8" w:rsidRPr="00DC20DA" w:rsidRDefault="006118B8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DC20DA">
              <w:rPr>
                <w:rFonts w:cs="Arial"/>
                <w:sz w:val="18"/>
                <w:szCs w:val="18"/>
              </w:rPr>
              <w:t>8602 Wangen</w:t>
            </w:r>
          </w:p>
          <w:p w14:paraId="70DD3A49" w14:textId="77777777" w:rsidR="00E67CF6" w:rsidRPr="00DC20DA" w:rsidRDefault="006118B8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DC20DA">
              <w:rPr>
                <w:rFonts w:cs="Arial"/>
                <w:sz w:val="18"/>
                <w:szCs w:val="18"/>
              </w:rPr>
              <w:t>079 406 38 68</w:t>
            </w:r>
          </w:p>
          <w:p w14:paraId="7211F6CE" w14:textId="77777777" w:rsidR="00202637" w:rsidRPr="00DC20DA" w:rsidRDefault="006F34D5" w:rsidP="00DC20DA">
            <w:pPr>
              <w:widowControl w:val="0"/>
              <w:autoSpaceDE w:val="0"/>
              <w:autoSpaceDN w:val="0"/>
              <w:adjustRightInd w:val="0"/>
              <w:ind w:right="-120"/>
              <w:rPr>
                <w:rFonts w:cs="Arial"/>
                <w:sz w:val="18"/>
                <w:szCs w:val="18"/>
              </w:rPr>
            </w:pPr>
            <w:hyperlink r:id="rId70" w:history="1">
              <w:r w:rsidRPr="00DC20DA">
                <w:rPr>
                  <w:rStyle w:val="Hyperlink"/>
                  <w:rFonts w:cs="Arial"/>
                  <w:color w:val="auto"/>
                  <w:sz w:val="18"/>
                  <w:szCs w:val="18"/>
                  <w:u w:val="none"/>
                </w:rPr>
                <w:t>praesident@forumwangenbruettisellen.ch</w:t>
              </w:r>
            </w:hyperlink>
          </w:p>
          <w:p w14:paraId="36363971" w14:textId="77777777" w:rsidR="00202637" w:rsidRPr="00E31A17" w:rsidRDefault="00202637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hyperlink r:id="rId71" w:history="1">
              <w:r w:rsidRPr="00DC20DA">
                <w:rPr>
                  <w:rStyle w:val="Hyperlink"/>
                  <w:rFonts w:cs="Arial"/>
                  <w:color w:val="auto"/>
                  <w:sz w:val="18"/>
                  <w:szCs w:val="18"/>
                  <w:u w:val="none"/>
                </w:rPr>
                <w:t>www.forumwangenbruettisellen.ch</w:t>
              </w:r>
            </w:hyperlink>
          </w:p>
        </w:tc>
      </w:tr>
      <w:tr w:rsidR="00202637" w:rsidRPr="00202637" w14:paraId="511318CF" w14:textId="77777777" w:rsidTr="00DC20DA">
        <w:tc>
          <w:tcPr>
            <w:tcW w:w="2694" w:type="dxa"/>
          </w:tcPr>
          <w:p w14:paraId="00BFE0D9" w14:textId="77777777" w:rsidR="00E67CF6" w:rsidRPr="00202637" w:rsidRDefault="00E67CF6" w:rsidP="0012574C">
            <w:pPr>
              <w:spacing w:before="60"/>
              <w:rPr>
                <w:b/>
                <w:sz w:val="18"/>
                <w:szCs w:val="18"/>
                <w:lang w:val="de-DE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t>Freisinnig-Demokratische Partei (FDP)</w:t>
            </w:r>
          </w:p>
        </w:tc>
        <w:tc>
          <w:tcPr>
            <w:tcW w:w="3685" w:type="dxa"/>
          </w:tcPr>
          <w:p w14:paraId="5C219CF4" w14:textId="77777777" w:rsidR="00E67CF6" w:rsidRPr="00202637" w:rsidRDefault="00E67CF6" w:rsidP="00AD7344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cs="Arial"/>
                <w:sz w:val="18"/>
                <w:szCs w:val="18"/>
                <w:lang w:val="de-DE"/>
              </w:rPr>
            </w:pPr>
            <w:r w:rsidRPr="00202637">
              <w:rPr>
                <w:rFonts w:cs="Arial"/>
                <w:sz w:val="18"/>
                <w:szCs w:val="18"/>
                <w:lang w:val="de-DE"/>
              </w:rPr>
              <w:t>Zusammenarbeit mit Behörden bei der Vorbereitung grösserer Geschäfte, diverse Veranstaltungen wie Vorträge, etc.</w:t>
            </w:r>
          </w:p>
        </w:tc>
        <w:tc>
          <w:tcPr>
            <w:tcW w:w="3827" w:type="dxa"/>
          </w:tcPr>
          <w:p w14:paraId="108F185B" w14:textId="33FA93C9" w:rsidR="00E67CF6" w:rsidRPr="00202637" w:rsidRDefault="008D0A9C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de-DE"/>
              </w:rPr>
            </w:pPr>
            <w:r>
              <w:rPr>
                <w:rFonts w:cs="Arial"/>
                <w:sz w:val="18"/>
                <w:szCs w:val="18"/>
                <w:lang w:val="de-DE"/>
              </w:rPr>
              <w:t>Marco Gamma</w:t>
            </w:r>
          </w:p>
          <w:p w14:paraId="5CA62696" w14:textId="23967D95" w:rsidR="00E67CF6" w:rsidRPr="00202637" w:rsidRDefault="008D0A9C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de-DE"/>
              </w:rPr>
            </w:pPr>
            <w:r>
              <w:rPr>
                <w:rFonts w:cs="Arial"/>
                <w:sz w:val="18"/>
                <w:szCs w:val="18"/>
                <w:lang w:val="de-DE"/>
              </w:rPr>
              <w:t>Wolfhaldenweg 16</w:t>
            </w:r>
          </w:p>
          <w:p w14:paraId="7872E257" w14:textId="5AF60EAA" w:rsidR="00202637" w:rsidRPr="00202637" w:rsidRDefault="008D0A9C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de-DE"/>
              </w:rPr>
            </w:pPr>
            <w:r>
              <w:rPr>
                <w:rFonts w:cs="Arial"/>
                <w:sz w:val="18"/>
                <w:szCs w:val="18"/>
                <w:lang w:val="de-DE"/>
              </w:rPr>
              <w:t>fdp@</w:t>
            </w:r>
            <w:r w:rsidR="00040BC6">
              <w:rPr>
                <w:rFonts w:cs="Arial"/>
                <w:sz w:val="18"/>
                <w:szCs w:val="18"/>
                <w:lang w:val="de-DE"/>
              </w:rPr>
              <w:t>gamma-it.ch</w:t>
            </w:r>
          </w:p>
          <w:p w14:paraId="6A621D83" w14:textId="77777777" w:rsidR="00202637" w:rsidRPr="00202637" w:rsidRDefault="00202637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de-DE"/>
              </w:rPr>
            </w:pPr>
            <w:hyperlink r:id="rId72" w:history="1">
              <w:r w:rsidRPr="00202637">
                <w:rPr>
                  <w:rStyle w:val="Hyperlink"/>
                  <w:rFonts w:cs="Arial"/>
                  <w:color w:val="auto"/>
                  <w:sz w:val="18"/>
                  <w:szCs w:val="18"/>
                  <w:u w:val="none"/>
                  <w:lang w:val="de-DE"/>
                </w:rPr>
                <w:t>www.fdp-wangen-bruettisellen.ch</w:t>
              </w:r>
            </w:hyperlink>
          </w:p>
        </w:tc>
      </w:tr>
      <w:tr w:rsidR="00202637" w:rsidRPr="00202637" w14:paraId="35AF869D" w14:textId="77777777" w:rsidTr="00DC20DA">
        <w:tc>
          <w:tcPr>
            <w:tcW w:w="2694" w:type="dxa"/>
          </w:tcPr>
          <w:p w14:paraId="64AB9E74" w14:textId="77777777" w:rsidR="00E67CF6" w:rsidRPr="00202637" w:rsidRDefault="00E67CF6" w:rsidP="0012574C">
            <w:pPr>
              <w:spacing w:before="60"/>
              <w:rPr>
                <w:b/>
                <w:sz w:val="18"/>
                <w:szCs w:val="18"/>
                <w:lang w:val="de-DE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t>Grünliberale Partei (GLP)</w:t>
            </w:r>
          </w:p>
        </w:tc>
        <w:tc>
          <w:tcPr>
            <w:tcW w:w="3685" w:type="dxa"/>
          </w:tcPr>
          <w:p w14:paraId="26EABF81" w14:textId="77777777" w:rsidR="00E67CF6" w:rsidRPr="00202637" w:rsidRDefault="00E67CF6" w:rsidP="00AD7344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cs="Arial"/>
                <w:sz w:val="18"/>
                <w:szCs w:val="18"/>
                <w:lang w:val="de-DE"/>
              </w:rPr>
            </w:pPr>
            <w:r w:rsidRPr="00202637">
              <w:rPr>
                <w:rFonts w:cs="Arial"/>
                <w:sz w:val="18"/>
                <w:szCs w:val="18"/>
                <w:lang w:val="de-DE"/>
              </w:rPr>
              <w:t>Zusammenarbeit mit Behörden bei der Vorbereitung grösserer Geschäfte, diverse Veranstaltungen wie Vorträge, etc.</w:t>
            </w:r>
          </w:p>
        </w:tc>
        <w:tc>
          <w:tcPr>
            <w:tcW w:w="3827" w:type="dxa"/>
          </w:tcPr>
          <w:p w14:paraId="16C178E7" w14:textId="76C012C2" w:rsidR="00E67CF6" w:rsidRPr="00202637" w:rsidRDefault="00C839ED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de-DE"/>
              </w:rPr>
            </w:pPr>
            <w:r>
              <w:rPr>
                <w:rFonts w:cs="Arial"/>
                <w:sz w:val="18"/>
                <w:szCs w:val="18"/>
                <w:lang w:val="de-DE"/>
              </w:rPr>
              <w:t>Urs Bernasconi</w:t>
            </w:r>
          </w:p>
          <w:p w14:paraId="174802DF" w14:textId="2F149665" w:rsidR="00E67CF6" w:rsidRPr="00202637" w:rsidRDefault="00C839ED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de-DE"/>
              </w:rPr>
            </w:pPr>
            <w:r>
              <w:rPr>
                <w:rFonts w:cs="Arial"/>
                <w:sz w:val="18"/>
                <w:szCs w:val="18"/>
                <w:lang w:val="de-DE"/>
              </w:rPr>
              <w:t>Im Fasnachtbuck 3</w:t>
            </w:r>
          </w:p>
          <w:p w14:paraId="40A2ED65" w14:textId="77777777" w:rsidR="00E67CF6" w:rsidRPr="00202637" w:rsidRDefault="00E67CF6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de-DE"/>
              </w:rPr>
            </w:pPr>
            <w:r w:rsidRPr="00202637">
              <w:rPr>
                <w:rFonts w:cs="Arial"/>
                <w:sz w:val="18"/>
                <w:szCs w:val="18"/>
                <w:lang w:val="de-DE"/>
              </w:rPr>
              <w:t>8602 Wangen</w:t>
            </w:r>
          </w:p>
          <w:p w14:paraId="457A0100" w14:textId="1AF91CDA" w:rsidR="00E67CF6" w:rsidRPr="00202637" w:rsidRDefault="00740A0E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de-DE"/>
              </w:rPr>
            </w:pPr>
            <w:r>
              <w:rPr>
                <w:rFonts w:cs="Arial"/>
                <w:sz w:val="18"/>
                <w:szCs w:val="18"/>
                <w:lang w:val="de-DE"/>
              </w:rPr>
              <w:t>044 833 29 39</w:t>
            </w:r>
          </w:p>
          <w:p w14:paraId="74853783" w14:textId="77777777" w:rsidR="00202637" w:rsidRPr="00202637" w:rsidRDefault="00202637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de-DE"/>
              </w:rPr>
            </w:pPr>
            <w:hyperlink r:id="rId73" w:history="1">
              <w:r w:rsidRPr="00202637">
                <w:rPr>
                  <w:rStyle w:val="Hyperlink"/>
                  <w:rFonts w:cs="Arial"/>
                  <w:color w:val="auto"/>
                  <w:sz w:val="18"/>
                  <w:szCs w:val="18"/>
                  <w:u w:val="none"/>
                  <w:lang w:val="de-DE"/>
                </w:rPr>
                <w:t>wangen-bruettisellen@grunliberale.ch</w:t>
              </w:r>
            </w:hyperlink>
          </w:p>
        </w:tc>
      </w:tr>
      <w:tr w:rsidR="00202637" w:rsidRPr="00202637" w14:paraId="45BA9EF7" w14:textId="77777777" w:rsidTr="00DC20DA">
        <w:tc>
          <w:tcPr>
            <w:tcW w:w="2694" w:type="dxa"/>
          </w:tcPr>
          <w:p w14:paraId="29CC0FC6" w14:textId="77777777" w:rsidR="00E67CF6" w:rsidRPr="00202637" w:rsidRDefault="00E67CF6" w:rsidP="0012574C">
            <w:pPr>
              <w:spacing w:before="60"/>
              <w:rPr>
                <w:b/>
                <w:sz w:val="18"/>
                <w:szCs w:val="18"/>
                <w:lang w:val="de-DE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t>Schweizerische Volkspartei (SVP)</w:t>
            </w:r>
          </w:p>
        </w:tc>
        <w:tc>
          <w:tcPr>
            <w:tcW w:w="3685" w:type="dxa"/>
          </w:tcPr>
          <w:p w14:paraId="1485F77F" w14:textId="77777777" w:rsidR="00E67CF6" w:rsidRPr="00202637" w:rsidRDefault="00E67CF6" w:rsidP="00AD7344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cs="Arial"/>
                <w:sz w:val="18"/>
                <w:szCs w:val="18"/>
                <w:lang w:val="de-DE"/>
              </w:rPr>
            </w:pPr>
            <w:r w:rsidRPr="00202637">
              <w:rPr>
                <w:rFonts w:cs="Arial"/>
                <w:sz w:val="18"/>
                <w:szCs w:val="18"/>
                <w:lang w:val="de-DE"/>
              </w:rPr>
              <w:t>Zusammenarbeit mit Behörden bei der Vorbereitung grösserer Geschäfte, diverse Veranstaltungen wie Vorträge, etc.</w:t>
            </w:r>
          </w:p>
        </w:tc>
        <w:tc>
          <w:tcPr>
            <w:tcW w:w="3827" w:type="dxa"/>
          </w:tcPr>
          <w:p w14:paraId="7274916F" w14:textId="3188717F" w:rsidR="00E67CF6" w:rsidRPr="006F2A74" w:rsidRDefault="00741188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de-DE"/>
              </w:rPr>
            </w:pPr>
            <w:r>
              <w:rPr>
                <w:rFonts w:cs="Arial"/>
                <w:sz w:val="18"/>
                <w:szCs w:val="18"/>
                <w:lang w:val="de-DE"/>
              </w:rPr>
              <w:t>Raphael Frei</w:t>
            </w:r>
          </w:p>
          <w:p w14:paraId="7CFC4868" w14:textId="0F4816D9" w:rsidR="00E67CF6" w:rsidRPr="006F2A74" w:rsidRDefault="00741188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de-DE"/>
              </w:rPr>
            </w:pPr>
            <w:r>
              <w:rPr>
                <w:rFonts w:cs="Arial"/>
                <w:sz w:val="18"/>
                <w:szCs w:val="18"/>
                <w:lang w:val="de-DE"/>
              </w:rPr>
              <w:t>Im Brunnacher 6</w:t>
            </w:r>
          </w:p>
          <w:p w14:paraId="7572ABFF" w14:textId="1F52DEBB" w:rsidR="00E67CF6" w:rsidRPr="006F2A74" w:rsidRDefault="006F2A74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de-DE"/>
              </w:rPr>
            </w:pPr>
            <w:r w:rsidRPr="006F2A74">
              <w:rPr>
                <w:rFonts w:cs="Arial"/>
                <w:sz w:val="18"/>
                <w:szCs w:val="18"/>
                <w:lang w:val="de-DE"/>
              </w:rPr>
              <w:t>8</w:t>
            </w:r>
            <w:r w:rsidR="00741188">
              <w:rPr>
                <w:rFonts w:cs="Arial"/>
                <w:sz w:val="18"/>
                <w:szCs w:val="18"/>
                <w:lang w:val="de-DE"/>
              </w:rPr>
              <w:t>306 Brüttisellen</w:t>
            </w:r>
          </w:p>
          <w:p w14:paraId="4B3D5D55" w14:textId="56E2E71F" w:rsidR="00E67CF6" w:rsidRPr="006F2A74" w:rsidRDefault="006F2A74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de-DE"/>
              </w:rPr>
            </w:pPr>
            <w:r w:rsidRPr="006F2A74">
              <w:rPr>
                <w:rFonts w:cs="Arial"/>
                <w:sz w:val="18"/>
                <w:szCs w:val="18"/>
                <w:lang w:val="de-DE"/>
              </w:rPr>
              <w:t xml:space="preserve">078 </w:t>
            </w:r>
            <w:r w:rsidR="00741188">
              <w:rPr>
                <w:rFonts w:cs="Arial"/>
                <w:sz w:val="18"/>
                <w:szCs w:val="18"/>
                <w:lang w:val="de-DE"/>
              </w:rPr>
              <w:t>324 60 80</w:t>
            </w:r>
          </w:p>
          <w:p w14:paraId="0C325DEC" w14:textId="173C2655" w:rsidR="00202637" w:rsidRPr="006F2A74" w:rsidRDefault="00741188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de-DE"/>
              </w:rPr>
            </w:pPr>
            <w:r>
              <w:rPr>
                <w:rFonts w:cs="Arial"/>
                <w:sz w:val="18"/>
                <w:szCs w:val="18"/>
                <w:lang w:val="de-DE"/>
              </w:rPr>
              <w:t>raphaelalexander.frei@gmail.com</w:t>
            </w:r>
          </w:p>
          <w:p w14:paraId="0349EAA0" w14:textId="12D5C481" w:rsidR="00202637" w:rsidRPr="006F2A74" w:rsidRDefault="006F2A74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de-DE"/>
              </w:rPr>
            </w:pPr>
            <w:hyperlink r:id="rId74" w:history="1">
              <w:r w:rsidRPr="006F2A74">
                <w:rPr>
                  <w:rStyle w:val="Hyperlink"/>
                  <w:rFonts w:cs="Arial"/>
                  <w:color w:val="auto"/>
                  <w:sz w:val="18"/>
                  <w:szCs w:val="18"/>
                  <w:u w:val="none"/>
                  <w:lang w:val="de-DE"/>
                </w:rPr>
                <w:t>www.svp-wb.ch</w:t>
              </w:r>
            </w:hyperlink>
          </w:p>
        </w:tc>
      </w:tr>
      <w:tr w:rsidR="00202637" w:rsidRPr="00202637" w14:paraId="06D890BA" w14:textId="77777777" w:rsidTr="00DC20DA">
        <w:tc>
          <w:tcPr>
            <w:tcW w:w="2694" w:type="dxa"/>
          </w:tcPr>
          <w:p w14:paraId="23715555" w14:textId="77777777" w:rsidR="00E67CF6" w:rsidRPr="00202637" w:rsidRDefault="00E67CF6" w:rsidP="0012574C">
            <w:pPr>
              <w:spacing w:before="60"/>
              <w:rPr>
                <w:b/>
                <w:sz w:val="18"/>
                <w:szCs w:val="18"/>
                <w:lang w:val="de-DE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lastRenderedPageBreak/>
              <w:t>Sozialdemokratische Partei (SP)</w:t>
            </w:r>
          </w:p>
        </w:tc>
        <w:tc>
          <w:tcPr>
            <w:tcW w:w="3685" w:type="dxa"/>
          </w:tcPr>
          <w:p w14:paraId="4DE36210" w14:textId="77777777" w:rsidR="00E67CF6" w:rsidRPr="00202637" w:rsidRDefault="00E67CF6" w:rsidP="00AD7344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cs="Arial"/>
                <w:sz w:val="18"/>
                <w:szCs w:val="18"/>
                <w:lang w:val="de-DE"/>
              </w:rPr>
            </w:pPr>
            <w:r w:rsidRPr="00202637">
              <w:rPr>
                <w:rFonts w:cs="Arial"/>
                <w:sz w:val="18"/>
                <w:szCs w:val="18"/>
                <w:lang w:val="de-DE"/>
              </w:rPr>
              <w:t>Zusammenarbeit mit Behörden bei der Vorbereitung grösserer Geschäfte, diverse Veranstaltungen wie Vorträge, etc.</w:t>
            </w:r>
          </w:p>
        </w:tc>
        <w:tc>
          <w:tcPr>
            <w:tcW w:w="3827" w:type="dxa"/>
          </w:tcPr>
          <w:p w14:paraId="2735E4E5" w14:textId="77777777" w:rsidR="00E67CF6" w:rsidRPr="00202637" w:rsidRDefault="00E67CF6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de-DE"/>
              </w:rPr>
            </w:pPr>
            <w:r w:rsidRPr="00202637">
              <w:rPr>
                <w:rFonts w:cs="Arial"/>
                <w:sz w:val="18"/>
                <w:szCs w:val="18"/>
                <w:lang w:val="de-DE"/>
              </w:rPr>
              <w:t>Jelena Gasser</w:t>
            </w:r>
          </w:p>
          <w:p w14:paraId="599AD9F1" w14:textId="77777777" w:rsidR="00E67CF6" w:rsidRPr="00202637" w:rsidRDefault="00E67CF6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de-DE"/>
              </w:rPr>
            </w:pPr>
            <w:r w:rsidRPr="00202637">
              <w:rPr>
                <w:rFonts w:cs="Arial"/>
                <w:sz w:val="18"/>
                <w:szCs w:val="18"/>
                <w:lang w:val="de-DE"/>
              </w:rPr>
              <w:t>Sonnhalde 27b</w:t>
            </w:r>
          </w:p>
          <w:p w14:paraId="24A7C799" w14:textId="77777777" w:rsidR="00E67CF6" w:rsidRPr="00202637" w:rsidRDefault="00E67CF6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de-DE"/>
              </w:rPr>
            </w:pPr>
            <w:r w:rsidRPr="00202637">
              <w:rPr>
                <w:rFonts w:cs="Arial"/>
                <w:sz w:val="18"/>
                <w:szCs w:val="18"/>
                <w:lang w:val="de-DE"/>
              </w:rPr>
              <w:t>8602 Wangen</w:t>
            </w:r>
          </w:p>
          <w:p w14:paraId="53A0F247" w14:textId="77777777" w:rsidR="00E67CF6" w:rsidRPr="00202637" w:rsidRDefault="00E67CF6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de-DE"/>
              </w:rPr>
            </w:pPr>
            <w:r w:rsidRPr="00202637">
              <w:rPr>
                <w:rFonts w:cs="Arial"/>
                <w:sz w:val="18"/>
                <w:szCs w:val="18"/>
                <w:lang w:val="de-DE"/>
              </w:rPr>
              <w:t>044 833 20 10</w:t>
            </w:r>
          </w:p>
          <w:p w14:paraId="607B6263" w14:textId="77777777" w:rsidR="00202637" w:rsidRPr="00202637" w:rsidRDefault="00E67CF6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de-DE"/>
              </w:rPr>
            </w:pPr>
            <w:hyperlink r:id="rId75" w:history="1">
              <w:r w:rsidRPr="00202637">
                <w:rPr>
                  <w:rFonts w:cs="Arial"/>
                  <w:sz w:val="18"/>
                  <w:szCs w:val="18"/>
                  <w:lang w:val="de-DE"/>
                </w:rPr>
                <w:t>jgasser@spwangen.ch</w:t>
              </w:r>
            </w:hyperlink>
          </w:p>
          <w:p w14:paraId="787A4C93" w14:textId="77777777" w:rsidR="00202637" w:rsidRPr="00202637" w:rsidRDefault="00202637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lang w:val="de-DE"/>
              </w:rPr>
            </w:pPr>
            <w:hyperlink r:id="rId76" w:history="1">
              <w:r w:rsidRPr="00202637">
                <w:rPr>
                  <w:rStyle w:val="Hyperlink"/>
                  <w:rFonts w:cs="Arial"/>
                  <w:color w:val="auto"/>
                  <w:sz w:val="18"/>
                  <w:szCs w:val="18"/>
                  <w:u w:val="none"/>
                  <w:lang w:val="de-DE"/>
                </w:rPr>
                <w:t>www.spwangen.ch</w:t>
              </w:r>
            </w:hyperlink>
          </w:p>
        </w:tc>
      </w:tr>
    </w:tbl>
    <w:p w14:paraId="3D34E3A5" w14:textId="77777777" w:rsidR="007D6B7F" w:rsidRDefault="007D6B7F" w:rsidP="00607DC1">
      <w:pPr>
        <w:rPr>
          <w:lang w:val="de-DE"/>
        </w:rPr>
      </w:pPr>
    </w:p>
    <w:p w14:paraId="310E13FF" w14:textId="77777777" w:rsidR="00C913FF" w:rsidRDefault="00C913FF">
      <w:pPr>
        <w:rPr>
          <w:lang w:val="de-DE"/>
        </w:rPr>
      </w:pPr>
      <w:r>
        <w:rPr>
          <w:lang w:val="de-DE"/>
        </w:rPr>
        <w:br w:type="page"/>
      </w:r>
    </w:p>
    <w:p w14:paraId="0421FC6D" w14:textId="77777777" w:rsidR="00EF20F5" w:rsidRPr="00202637" w:rsidRDefault="00607DC1" w:rsidP="00EF20F5">
      <w:pPr>
        <w:pStyle w:val="berschrift1"/>
      </w:pPr>
      <w:bookmarkStart w:id="4" w:name="_Toc61514565"/>
      <w:r w:rsidRPr="00202637">
        <w:lastRenderedPageBreak/>
        <w:t>Diverses</w:t>
      </w:r>
      <w:bookmarkEnd w:id="4"/>
    </w:p>
    <w:tbl>
      <w:tblPr>
        <w:tblStyle w:val="Tabellenraster"/>
        <w:tblW w:w="9923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685"/>
        <w:gridCol w:w="3544"/>
      </w:tblGrid>
      <w:tr w:rsidR="00AF5F13" w:rsidRPr="00202637" w14:paraId="7C58F5A6" w14:textId="77777777" w:rsidTr="00DC20DA">
        <w:tc>
          <w:tcPr>
            <w:tcW w:w="2694" w:type="dxa"/>
          </w:tcPr>
          <w:p w14:paraId="26DD8C75" w14:textId="77777777" w:rsidR="00AF5F13" w:rsidRPr="00202637" w:rsidRDefault="00AF5F13" w:rsidP="00A303C4">
            <w:pPr>
              <w:rPr>
                <w:b/>
                <w:sz w:val="16"/>
                <w:szCs w:val="16"/>
                <w:lang w:val="de-DE"/>
              </w:rPr>
            </w:pPr>
            <w:r w:rsidRPr="00202637">
              <w:rPr>
                <w:b/>
                <w:sz w:val="16"/>
                <w:szCs w:val="16"/>
                <w:lang w:val="de-DE"/>
              </w:rPr>
              <w:t>Bezeichnung</w:t>
            </w:r>
          </w:p>
        </w:tc>
        <w:tc>
          <w:tcPr>
            <w:tcW w:w="3685" w:type="dxa"/>
          </w:tcPr>
          <w:p w14:paraId="1C623A73" w14:textId="77777777" w:rsidR="00AF5F13" w:rsidRPr="00202637" w:rsidRDefault="00AF5F13" w:rsidP="00A303C4">
            <w:pPr>
              <w:rPr>
                <w:b/>
                <w:sz w:val="16"/>
                <w:szCs w:val="16"/>
                <w:lang w:val="de-DE"/>
              </w:rPr>
            </w:pPr>
            <w:r w:rsidRPr="00202637">
              <w:rPr>
                <w:b/>
                <w:sz w:val="16"/>
                <w:szCs w:val="16"/>
                <w:lang w:val="de-DE"/>
              </w:rPr>
              <w:t>Wissenswertes in Stichworten</w:t>
            </w:r>
          </w:p>
        </w:tc>
        <w:tc>
          <w:tcPr>
            <w:tcW w:w="3544" w:type="dxa"/>
          </w:tcPr>
          <w:p w14:paraId="7F690E5D" w14:textId="77777777" w:rsidR="00AF5F13" w:rsidRPr="00202637" w:rsidRDefault="00AF5F13" w:rsidP="00A303C4">
            <w:pPr>
              <w:rPr>
                <w:b/>
                <w:sz w:val="16"/>
                <w:szCs w:val="16"/>
                <w:lang w:val="de-DE"/>
              </w:rPr>
            </w:pPr>
            <w:r w:rsidRPr="00202637">
              <w:rPr>
                <w:b/>
                <w:sz w:val="16"/>
                <w:szCs w:val="16"/>
                <w:lang w:val="de-DE"/>
              </w:rPr>
              <w:t>Kontakt</w:t>
            </w:r>
          </w:p>
        </w:tc>
      </w:tr>
      <w:tr w:rsidR="00C01948" w:rsidRPr="00202637" w14:paraId="607AF6C2" w14:textId="77777777" w:rsidTr="00DC20DA">
        <w:tc>
          <w:tcPr>
            <w:tcW w:w="2694" w:type="dxa"/>
          </w:tcPr>
          <w:p w14:paraId="7BD4E8D9" w14:textId="77777777" w:rsidR="00C01948" w:rsidRPr="00202637" w:rsidRDefault="00C01948" w:rsidP="0012574C">
            <w:pPr>
              <w:spacing w:before="60"/>
              <w:rPr>
                <w:b/>
                <w:sz w:val="18"/>
                <w:szCs w:val="18"/>
                <w:lang w:val="de-DE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t>Feuerwehr Dübendorf - Wangen-Brüttisellen</w:t>
            </w:r>
          </w:p>
        </w:tc>
        <w:tc>
          <w:tcPr>
            <w:tcW w:w="3685" w:type="dxa"/>
          </w:tcPr>
          <w:p w14:paraId="31F5BD4D" w14:textId="77777777" w:rsidR="00C01948" w:rsidRPr="00202637" w:rsidRDefault="00C01948" w:rsidP="00BB64E7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cs="Arial"/>
                <w:sz w:val="18"/>
                <w:szCs w:val="20"/>
                <w:lang w:val="de-DE"/>
              </w:rPr>
            </w:pPr>
          </w:p>
        </w:tc>
        <w:tc>
          <w:tcPr>
            <w:tcW w:w="3544" w:type="dxa"/>
          </w:tcPr>
          <w:p w14:paraId="3B6BFF2D" w14:textId="77777777" w:rsidR="00C01948" w:rsidRPr="00202637" w:rsidRDefault="00C01948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20"/>
                <w:lang w:val="de-DE"/>
              </w:rPr>
            </w:pPr>
            <w:r w:rsidRPr="00202637">
              <w:rPr>
                <w:rFonts w:cs="Arial"/>
                <w:sz w:val="18"/>
                <w:szCs w:val="20"/>
                <w:lang w:val="de-DE"/>
              </w:rPr>
              <w:t>Neugutstrasse 54</w:t>
            </w:r>
          </w:p>
          <w:p w14:paraId="392930C6" w14:textId="77777777" w:rsidR="00C01948" w:rsidRPr="00202637" w:rsidRDefault="00C01948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20"/>
                <w:lang w:val="de-DE"/>
              </w:rPr>
            </w:pPr>
            <w:r w:rsidRPr="00202637">
              <w:rPr>
                <w:rFonts w:cs="Arial"/>
                <w:sz w:val="18"/>
                <w:szCs w:val="20"/>
                <w:lang w:val="de-DE"/>
              </w:rPr>
              <w:t>8600 Dübendorf</w:t>
            </w:r>
          </w:p>
          <w:p w14:paraId="7C40E415" w14:textId="77777777" w:rsidR="00C01948" w:rsidRPr="00202637" w:rsidRDefault="00C01948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20"/>
                <w:lang w:val="de-DE"/>
              </w:rPr>
            </w:pPr>
            <w:r w:rsidRPr="00202637">
              <w:rPr>
                <w:rFonts w:cs="Arial"/>
                <w:sz w:val="18"/>
                <w:szCs w:val="20"/>
                <w:lang w:val="de-DE"/>
              </w:rPr>
              <w:t>044 801 83 01</w:t>
            </w:r>
          </w:p>
        </w:tc>
      </w:tr>
      <w:tr w:rsidR="00C01948" w:rsidRPr="00202637" w14:paraId="21BF9169" w14:textId="77777777" w:rsidTr="00DC20DA">
        <w:tc>
          <w:tcPr>
            <w:tcW w:w="2694" w:type="dxa"/>
          </w:tcPr>
          <w:p w14:paraId="68595780" w14:textId="77777777" w:rsidR="00C01948" w:rsidRPr="00202637" w:rsidRDefault="00C01948" w:rsidP="00023408">
            <w:pPr>
              <w:spacing w:before="60"/>
              <w:rPr>
                <w:b/>
                <w:sz w:val="18"/>
                <w:szCs w:val="18"/>
                <w:lang w:val="de-DE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t>Fondation Lascaux</w:t>
            </w:r>
          </w:p>
        </w:tc>
        <w:tc>
          <w:tcPr>
            <w:tcW w:w="3685" w:type="dxa"/>
          </w:tcPr>
          <w:p w14:paraId="467EC056" w14:textId="77777777" w:rsidR="00C01948" w:rsidRPr="00202637" w:rsidRDefault="00C01948" w:rsidP="00023408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cs="Arial"/>
                <w:sz w:val="18"/>
                <w:szCs w:val="20"/>
                <w:lang w:val="de-DE"/>
              </w:rPr>
            </w:pPr>
            <w:r w:rsidRPr="00202637">
              <w:rPr>
                <w:rFonts w:cs="Arial"/>
                <w:sz w:val="18"/>
                <w:szCs w:val="20"/>
                <w:lang w:val="de-DE"/>
              </w:rPr>
              <w:t>Organisation von Vorträgen, Symposien, Seminaren, Kursen und Konzerten für die interessierte Bevölkerung zum Näherbringen und Erforschen der Bedeutung der Farben für die geistig-spirituelle Entwicklung des Menschen.</w:t>
            </w:r>
          </w:p>
        </w:tc>
        <w:tc>
          <w:tcPr>
            <w:tcW w:w="3544" w:type="dxa"/>
          </w:tcPr>
          <w:p w14:paraId="07A5803B" w14:textId="77777777" w:rsidR="00C01948" w:rsidRPr="00202637" w:rsidRDefault="00C01948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20"/>
                <w:lang w:val="de-DE"/>
              </w:rPr>
            </w:pPr>
            <w:r w:rsidRPr="00202637">
              <w:rPr>
                <w:rFonts w:cs="Arial"/>
                <w:sz w:val="18"/>
                <w:szCs w:val="20"/>
                <w:lang w:val="de-DE"/>
              </w:rPr>
              <w:t>Zürichstrasse 42</w:t>
            </w:r>
          </w:p>
          <w:p w14:paraId="73351ADE" w14:textId="77777777" w:rsidR="00C01948" w:rsidRPr="00202637" w:rsidRDefault="00C01948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20"/>
                <w:lang w:val="de-DE"/>
              </w:rPr>
            </w:pPr>
            <w:r w:rsidRPr="00202637">
              <w:rPr>
                <w:rFonts w:cs="Arial"/>
                <w:sz w:val="18"/>
                <w:szCs w:val="20"/>
                <w:lang w:val="de-DE"/>
              </w:rPr>
              <w:t>8306 Brüttisellen</w:t>
            </w:r>
          </w:p>
          <w:p w14:paraId="5754A2C5" w14:textId="77777777" w:rsidR="00C01948" w:rsidRPr="00202637" w:rsidRDefault="00C01948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20"/>
                <w:lang w:val="de-DE"/>
              </w:rPr>
            </w:pPr>
            <w:r w:rsidRPr="00202637">
              <w:rPr>
                <w:rFonts w:cs="Arial"/>
                <w:sz w:val="18"/>
                <w:szCs w:val="20"/>
                <w:lang w:val="de-DE"/>
              </w:rPr>
              <w:t>044 807 41 22</w:t>
            </w:r>
          </w:p>
          <w:p w14:paraId="64F53D99" w14:textId="77777777" w:rsidR="00C01948" w:rsidRPr="00202637" w:rsidRDefault="00C01948" w:rsidP="00DC20DA">
            <w:pPr>
              <w:widowControl w:val="0"/>
              <w:autoSpaceDE w:val="0"/>
              <w:autoSpaceDN w:val="0"/>
              <w:adjustRightInd w:val="0"/>
              <w:ind w:right="-108"/>
              <w:rPr>
                <w:rFonts w:cs="Arial"/>
                <w:sz w:val="18"/>
                <w:szCs w:val="20"/>
                <w:lang w:val="de-DE"/>
              </w:rPr>
            </w:pPr>
            <w:hyperlink r:id="rId77" w:history="1">
              <w:r w:rsidRPr="00202637">
                <w:rPr>
                  <w:rStyle w:val="Hyperlink"/>
                  <w:rFonts w:cs="Arial"/>
                  <w:color w:val="auto"/>
                  <w:sz w:val="18"/>
                  <w:u w:val="none"/>
                  <w:lang w:val="de-DE"/>
                </w:rPr>
                <w:t>www.fondation-lascaux.com</w:t>
              </w:r>
            </w:hyperlink>
          </w:p>
          <w:p w14:paraId="2F491536" w14:textId="77777777" w:rsidR="00C01948" w:rsidRPr="00202637" w:rsidRDefault="00C01948" w:rsidP="00DC20DA">
            <w:pPr>
              <w:widowControl w:val="0"/>
              <w:autoSpaceDE w:val="0"/>
              <w:autoSpaceDN w:val="0"/>
              <w:adjustRightInd w:val="0"/>
              <w:ind w:right="-108"/>
              <w:rPr>
                <w:rFonts w:cs="Arial"/>
                <w:sz w:val="18"/>
                <w:szCs w:val="20"/>
                <w:lang w:val="de-DE"/>
              </w:rPr>
            </w:pPr>
            <w:hyperlink r:id="rId78" w:history="1">
              <w:r w:rsidRPr="00202637">
                <w:rPr>
                  <w:rStyle w:val="Hyperlink"/>
                  <w:rFonts w:cs="Arial"/>
                  <w:color w:val="auto"/>
                  <w:sz w:val="18"/>
                  <w:u w:val="none"/>
                  <w:lang w:val="de-DE"/>
                </w:rPr>
                <w:t>info@fondation-lascaux.com</w:t>
              </w:r>
            </w:hyperlink>
          </w:p>
        </w:tc>
      </w:tr>
      <w:tr w:rsidR="00C01948" w:rsidRPr="00202637" w14:paraId="7FE48DBC" w14:textId="77777777" w:rsidTr="00DC20DA">
        <w:tc>
          <w:tcPr>
            <w:tcW w:w="2694" w:type="dxa"/>
          </w:tcPr>
          <w:p w14:paraId="4D3A25FC" w14:textId="77777777" w:rsidR="00C01948" w:rsidRDefault="00C01948" w:rsidP="00C01948">
            <w:pPr>
              <w:spacing w:before="60"/>
              <w:rPr>
                <w:b/>
                <w:sz w:val="18"/>
                <w:szCs w:val="18"/>
                <w:lang w:val="de-DE"/>
              </w:rPr>
            </w:pPr>
            <w:r>
              <w:rPr>
                <w:b/>
                <w:sz w:val="18"/>
                <w:szCs w:val="18"/>
                <w:lang w:val="de-DE"/>
              </w:rPr>
              <w:t>Jugendfeuerwehr Bezirk</w:t>
            </w:r>
          </w:p>
          <w:p w14:paraId="4AD02144" w14:textId="77777777" w:rsidR="00C01948" w:rsidRPr="00202637" w:rsidRDefault="00C01948" w:rsidP="00C01948">
            <w:pPr>
              <w:spacing w:before="60"/>
              <w:rPr>
                <w:rFonts w:cs="Arial"/>
                <w:b/>
                <w:bCs/>
                <w:sz w:val="18"/>
                <w:szCs w:val="18"/>
                <w:lang w:val="de-DE"/>
              </w:rPr>
            </w:pPr>
            <w:r w:rsidRPr="00C01948">
              <w:rPr>
                <w:b/>
                <w:sz w:val="18"/>
                <w:szCs w:val="18"/>
                <w:lang w:val="de-DE"/>
              </w:rPr>
              <w:t>Uster</w:t>
            </w:r>
          </w:p>
        </w:tc>
        <w:tc>
          <w:tcPr>
            <w:tcW w:w="3685" w:type="dxa"/>
          </w:tcPr>
          <w:p w14:paraId="2D991D0C" w14:textId="77777777" w:rsidR="00C01948" w:rsidRPr="00202637" w:rsidRDefault="00C01948" w:rsidP="00023408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cs="Arial"/>
                <w:sz w:val="18"/>
                <w:szCs w:val="20"/>
                <w:lang w:val="de-DE"/>
              </w:rPr>
            </w:pPr>
            <w:r>
              <w:rPr>
                <w:rFonts w:cs="Arial"/>
                <w:sz w:val="18"/>
                <w:szCs w:val="20"/>
                <w:lang w:val="de-DE"/>
              </w:rPr>
              <w:t>Erlernen des Feuerwehr-Handwerks.</w:t>
            </w:r>
          </w:p>
        </w:tc>
        <w:tc>
          <w:tcPr>
            <w:tcW w:w="3544" w:type="dxa"/>
          </w:tcPr>
          <w:p w14:paraId="65FC2C0D" w14:textId="77777777" w:rsidR="00C01948" w:rsidRDefault="00C01948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20"/>
                <w:lang w:val="de-DE"/>
              </w:rPr>
            </w:pPr>
            <w:r>
              <w:rPr>
                <w:rFonts w:cs="Arial"/>
                <w:sz w:val="18"/>
                <w:szCs w:val="20"/>
                <w:lang w:val="de-DE"/>
              </w:rPr>
              <w:t>Jacqueline Bellotto</w:t>
            </w:r>
          </w:p>
          <w:p w14:paraId="1632CEA2" w14:textId="77777777" w:rsidR="00C01948" w:rsidRDefault="00C01948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20"/>
                <w:lang w:val="de-DE"/>
              </w:rPr>
            </w:pPr>
            <w:r>
              <w:rPr>
                <w:rFonts w:cs="Arial"/>
                <w:sz w:val="18"/>
                <w:szCs w:val="20"/>
                <w:lang w:val="de-DE"/>
              </w:rPr>
              <w:t>Dammstrasse 7</w:t>
            </w:r>
          </w:p>
          <w:p w14:paraId="362DE383" w14:textId="77777777" w:rsidR="00C01948" w:rsidRDefault="00C01948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20"/>
                <w:lang w:val="de-DE"/>
              </w:rPr>
            </w:pPr>
            <w:r>
              <w:rPr>
                <w:rFonts w:cs="Arial"/>
                <w:sz w:val="18"/>
                <w:szCs w:val="20"/>
                <w:lang w:val="de-DE"/>
              </w:rPr>
              <w:t>8610 Uster</w:t>
            </w:r>
          </w:p>
          <w:p w14:paraId="197DD715" w14:textId="77777777" w:rsidR="00C01948" w:rsidRDefault="00C01948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20"/>
                <w:lang w:val="de-DE"/>
              </w:rPr>
            </w:pPr>
            <w:r>
              <w:rPr>
                <w:rFonts w:cs="Arial"/>
                <w:sz w:val="18"/>
                <w:szCs w:val="20"/>
                <w:lang w:val="de-DE"/>
              </w:rPr>
              <w:t>079 833 14 23</w:t>
            </w:r>
          </w:p>
          <w:p w14:paraId="0BB106D7" w14:textId="77777777" w:rsidR="00C01948" w:rsidRPr="00146857" w:rsidRDefault="00C01948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20"/>
                <w:lang w:val="de-DE"/>
              </w:rPr>
            </w:pPr>
            <w:hyperlink r:id="rId79" w:history="1">
              <w:r w:rsidRPr="00146857">
                <w:rPr>
                  <w:rStyle w:val="Hyperlink"/>
                  <w:rFonts w:cs="Arial"/>
                  <w:color w:val="auto"/>
                  <w:sz w:val="18"/>
                  <w:u w:val="none"/>
                  <w:lang w:val="de-DE"/>
                </w:rPr>
                <w:t>j.bellotto@jugendfeuerwehr.ch</w:t>
              </w:r>
            </w:hyperlink>
          </w:p>
          <w:p w14:paraId="21602127" w14:textId="77777777" w:rsidR="00C01948" w:rsidRPr="00202637" w:rsidRDefault="00C01948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20"/>
                <w:lang w:val="de-DE"/>
              </w:rPr>
            </w:pPr>
            <w:hyperlink r:id="rId80" w:history="1">
              <w:r w:rsidRPr="00146857">
                <w:rPr>
                  <w:rStyle w:val="Hyperlink"/>
                  <w:rFonts w:cs="Arial"/>
                  <w:color w:val="auto"/>
                  <w:sz w:val="18"/>
                  <w:u w:val="none"/>
                  <w:lang w:val="de-DE"/>
                </w:rPr>
                <w:t>www.jugendfeuerwehr.ch</w:t>
              </w:r>
            </w:hyperlink>
          </w:p>
        </w:tc>
      </w:tr>
      <w:tr w:rsidR="00C01948" w:rsidRPr="00202637" w14:paraId="29ACC70B" w14:textId="77777777" w:rsidTr="00DC20DA">
        <w:tc>
          <w:tcPr>
            <w:tcW w:w="2694" w:type="dxa"/>
          </w:tcPr>
          <w:p w14:paraId="09F8DDFC" w14:textId="77777777" w:rsidR="00FF7558" w:rsidRDefault="00C01948" w:rsidP="00023408">
            <w:pPr>
              <w:spacing w:before="60"/>
              <w:rPr>
                <w:b/>
                <w:sz w:val="18"/>
                <w:szCs w:val="18"/>
                <w:lang w:val="de-DE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t>Schul- und Gemeinde</w:t>
            </w:r>
            <w:r w:rsidR="00FF7558">
              <w:rPr>
                <w:b/>
                <w:sz w:val="18"/>
                <w:szCs w:val="18"/>
                <w:lang w:val="de-DE"/>
              </w:rPr>
              <w:t>-</w:t>
            </w:r>
          </w:p>
          <w:p w14:paraId="504369E3" w14:textId="27B94781" w:rsidR="00C01948" w:rsidRPr="00202637" w:rsidRDefault="00C01948" w:rsidP="00023408">
            <w:pPr>
              <w:spacing w:before="60"/>
              <w:rPr>
                <w:b/>
                <w:sz w:val="18"/>
                <w:szCs w:val="18"/>
                <w:lang w:val="de-DE"/>
              </w:rPr>
            </w:pPr>
            <w:r w:rsidRPr="00202637">
              <w:rPr>
                <w:b/>
                <w:sz w:val="18"/>
                <w:szCs w:val="18"/>
                <w:lang w:val="de-DE"/>
              </w:rPr>
              <w:t>bibliothek</w:t>
            </w:r>
          </w:p>
        </w:tc>
        <w:tc>
          <w:tcPr>
            <w:tcW w:w="3685" w:type="dxa"/>
          </w:tcPr>
          <w:p w14:paraId="4541F9A3" w14:textId="77777777" w:rsidR="00C01948" w:rsidRPr="00202637" w:rsidRDefault="00C01948" w:rsidP="005C1F1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20"/>
                <w:lang w:val="de-DE"/>
              </w:rPr>
            </w:pPr>
            <w:r w:rsidRPr="00202637">
              <w:rPr>
                <w:rFonts w:cs="Arial"/>
                <w:sz w:val="18"/>
                <w:szCs w:val="20"/>
                <w:lang w:val="de-DE"/>
              </w:rPr>
              <w:t>Oberstufenschulhaus Bruggwiesen, Brüttisellen</w:t>
            </w:r>
          </w:p>
          <w:p w14:paraId="0F12C9B2" w14:textId="77777777" w:rsidR="00C01948" w:rsidRPr="00202637" w:rsidRDefault="00C01948" w:rsidP="005C1F1A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60"/>
              <w:rPr>
                <w:rFonts w:cs="Arial"/>
                <w:sz w:val="18"/>
                <w:szCs w:val="20"/>
                <w:lang w:val="de-DE"/>
              </w:rPr>
            </w:pPr>
            <w:r w:rsidRPr="00202637">
              <w:rPr>
                <w:rFonts w:cs="Arial"/>
                <w:sz w:val="18"/>
                <w:szCs w:val="20"/>
                <w:lang w:val="de-DE"/>
              </w:rPr>
              <w:t>MO</w:t>
            </w:r>
            <w:r w:rsidRPr="00202637">
              <w:rPr>
                <w:rFonts w:cs="Arial"/>
                <w:sz w:val="18"/>
                <w:szCs w:val="20"/>
                <w:lang w:val="de-DE"/>
              </w:rPr>
              <w:tab/>
              <w:t>17.00 – 20.00 Uhr</w:t>
            </w:r>
            <w:r w:rsidRPr="00202637">
              <w:rPr>
                <w:rFonts w:cs="Arial"/>
                <w:sz w:val="18"/>
                <w:szCs w:val="20"/>
                <w:lang w:val="de-DE"/>
              </w:rPr>
              <w:br/>
              <w:t>MI</w:t>
            </w:r>
            <w:r w:rsidRPr="00202637">
              <w:rPr>
                <w:rFonts w:cs="Arial"/>
                <w:sz w:val="18"/>
                <w:szCs w:val="20"/>
                <w:lang w:val="de-DE"/>
              </w:rPr>
              <w:tab/>
              <w:t>10.00 – 12.00 / 14.00 – 18.00 Uhr</w:t>
            </w:r>
            <w:r w:rsidRPr="00202637">
              <w:rPr>
                <w:rFonts w:cs="Arial"/>
                <w:sz w:val="18"/>
                <w:szCs w:val="20"/>
                <w:lang w:val="de-DE"/>
              </w:rPr>
              <w:br/>
              <w:t>DO</w:t>
            </w:r>
            <w:r w:rsidRPr="00202637">
              <w:rPr>
                <w:rFonts w:cs="Arial"/>
                <w:sz w:val="18"/>
                <w:szCs w:val="20"/>
                <w:lang w:val="de-DE"/>
              </w:rPr>
              <w:tab/>
              <w:t xml:space="preserve">17.00 – 20.00 Uhr </w:t>
            </w:r>
            <w:r w:rsidRPr="00202637">
              <w:rPr>
                <w:rFonts w:cs="Arial"/>
                <w:sz w:val="18"/>
                <w:szCs w:val="20"/>
                <w:lang w:val="de-DE"/>
              </w:rPr>
              <w:br/>
              <w:t>FR</w:t>
            </w:r>
            <w:r w:rsidRPr="00202637">
              <w:rPr>
                <w:rFonts w:cs="Arial"/>
                <w:sz w:val="18"/>
                <w:szCs w:val="20"/>
                <w:lang w:val="de-DE"/>
              </w:rPr>
              <w:tab/>
              <w:t>17.00 – 20.00 Uhr</w:t>
            </w:r>
            <w:r w:rsidRPr="00202637">
              <w:rPr>
                <w:rFonts w:cs="Arial"/>
                <w:sz w:val="18"/>
                <w:szCs w:val="20"/>
                <w:lang w:val="de-DE"/>
              </w:rPr>
              <w:br/>
              <w:t>SA</w:t>
            </w:r>
            <w:r w:rsidRPr="00202637">
              <w:rPr>
                <w:rFonts w:cs="Arial"/>
                <w:sz w:val="18"/>
                <w:szCs w:val="20"/>
                <w:lang w:val="de-DE"/>
              </w:rPr>
              <w:tab/>
              <w:t>10.00 – 12.00 Uhr</w:t>
            </w:r>
          </w:p>
          <w:p w14:paraId="5ED05F38" w14:textId="77777777" w:rsidR="00C01948" w:rsidRPr="00202637" w:rsidRDefault="00C01948" w:rsidP="005C1F1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cs="Arial"/>
                <w:sz w:val="18"/>
                <w:szCs w:val="20"/>
                <w:lang w:val="de-DE"/>
              </w:rPr>
            </w:pPr>
            <w:r w:rsidRPr="00202637">
              <w:rPr>
                <w:rFonts w:cs="Arial"/>
                <w:sz w:val="18"/>
                <w:szCs w:val="20"/>
                <w:lang w:val="de-DE"/>
              </w:rPr>
              <w:t>Während den Schulferien: Jeden MO, 17.00 – 20.00 Uhr und jeden SA von 10.00 – 12.00 Uhr.</w:t>
            </w:r>
          </w:p>
        </w:tc>
        <w:tc>
          <w:tcPr>
            <w:tcW w:w="3544" w:type="dxa"/>
          </w:tcPr>
          <w:p w14:paraId="7AE1D1F7" w14:textId="77777777" w:rsidR="00C01948" w:rsidRPr="00202637" w:rsidRDefault="00C01948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20"/>
                <w:lang w:val="de-DE"/>
              </w:rPr>
            </w:pPr>
            <w:r w:rsidRPr="00202637">
              <w:rPr>
                <w:rFonts w:cs="Arial"/>
                <w:sz w:val="18"/>
                <w:szCs w:val="20"/>
                <w:lang w:val="de-DE"/>
              </w:rPr>
              <w:t>Conny Lochau</w:t>
            </w:r>
          </w:p>
          <w:p w14:paraId="4440DCC7" w14:textId="77777777" w:rsidR="00C01948" w:rsidRPr="00202637" w:rsidRDefault="00C01948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20"/>
                <w:lang w:val="de-DE"/>
              </w:rPr>
            </w:pPr>
            <w:r w:rsidRPr="00202637">
              <w:rPr>
                <w:rFonts w:cs="Arial"/>
                <w:sz w:val="18"/>
                <w:szCs w:val="20"/>
                <w:lang w:val="de-DE"/>
              </w:rPr>
              <w:t>Bruggwiesenstrasse 4</w:t>
            </w:r>
          </w:p>
          <w:p w14:paraId="07629570" w14:textId="77777777" w:rsidR="00C01948" w:rsidRPr="00202637" w:rsidRDefault="00C01948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20"/>
                <w:lang w:val="de-DE"/>
              </w:rPr>
            </w:pPr>
            <w:r w:rsidRPr="00202637">
              <w:rPr>
                <w:rFonts w:cs="Arial"/>
                <w:sz w:val="18"/>
                <w:szCs w:val="20"/>
                <w:lang w:val="de-DE"/>
              </w:rPr>
              <w:t>8306 Brüttisellen</w:t>
            </w:r>
          </w:p>
          <w:p w14:paraId="6C0BA6AD" w14:textId="77777777" w:rsidR="00C01948" w:rsidRPr="00202637" w:rsidRDefault="00C01948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20"/>
                <w:lang w:val="de-DE"/>
              </w:rPr>
            </w:pPr>
            <w:r w:rsidRPr="00202637">
              <w:rPr>
                <w:rFonts w:cs="Arial"/>
                <w:sz w:val="18"/>
                <w:szCs w:val="20"/>
                <w:lang w:val="de-DE"/>
              </w:rPr>
              <w:t>044 805 31 70</w:t>
            </w:r>
          </w:p>
          <w:p w14:paraId="16063582" w14:textId="77777777" w:rsidR="00C01948" w:rsidRPr="00202637" w:rsidRDefault="00C01948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20"/>
                <w:lang w:val="de-DE"/>
              </w:rPr>
            </w:pPr>
            <w:hyperlink r:id="rId81" w:history="1">
              <w:r w:rsidRPr="00202637">
                <w:rPr>
                  <w:rStyle w:val="Hyperlink"/>
                  <w:rFonts w:cs="Arial"/>
                  <w:color w:val="auto"/>
                  <w:sz w:val="18"/>
                  <w:u w:val="none"/>
                  <w:lang w:val="de-DE"/>
                </w:rPr>
                <w:t>bibliothek@wangen-bruettisellen.ch</w:t>
              </w:r>
            </w:hyperlink>
          </w:p>
          <w:p w14:paraId="073F7D0B" w14:textId="77777777" w:rsidR="00C01948" w:rsidRPr="00202637" w:rsidRDefault="006D393B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20"/>
                <w:lang w:val="de-DE"/>
              </w:rPr>
            </w:pPr>
            <w:r>
              <w:rPr>
                <w:rStyle w:val="Hyperlink"/>
                <w:rFonts w:cs="Arial"/>
                <w:color w:val="auto"/>
                <w:sz w:val="18"/>
                <w:u w:val="none"/>
                <w:lang w:val="de-DE"/>
              </w:rPr>
              <w:t>https://www.schulen-wb.ch</w:t>
            </w:r>
          </w:p>
        </w:tc>
      </w:tr>
      <w:tr w:rsidR="00C01948" w:rsidRPr="00202637" w14:paraId="7900ABED" w14:textId="77777777" w:rsidTr="00DC20DA">
        <w:tc>
          <w:tcPr>
            <w:tcW w:w="2694" w:type="dxa"/>
          </w:tcPr>
          <w:p w14:paraId="645CC5BD" w14:textId="77777777" w:rsidR="00C01948" w:rsidRPr="00202637" w:rsidRDefault="00C01948" w:rsidP="00023408">
            <w:pPr>
              <w:spacing w:before="60"/>
              <w:rPr>
                <w:b/>
                <w:sz w:val="18"/>
                <w:szCs w:val="18"/>
                <w:lang w:val="de-DE"/>
              </w:rPr>
            </w:pPr>
            <w:r>
              <w:rPr>
                <w:b/>
                <w:sz w:val="18"/>
                <w:szCs w:val="18"/>
                <w:lang w:val="de-DE"/>
              </w:rPr>
              <w:t>Verein Spitex Glattal</w:t>
            </w:r>
          </w:p>
        </w:tc>
        <w:tc>
          <w:tcPr>
            <w:tcW w:w="3685" w:type="dxa"/>
          </w:tcPr>
          <w:p w14:paraId="561ACE35" w14:textId="77777777" w:rsidR="00C01948" w:rsidRPr="00202637" w:rsidRDefault="00C01948" w:rsidP="00023408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cs="Arial"/>
                <w:sz w:val="18"/>
                <w:szCs w:val="20"/>
                <w:lang w:val="de-DE"/>
              </w:rPr>
            </w:pPr>
            <w:r>
              <w:rPr>
                <w:rFonts w:cs="Arial"/>
                <w:sz w:val="18"/>
                <w:szCs w:val="20"/>
                <w:lang w:val="de-DE"/>
              </w:rPr>
              <w:t>Spitex-Dienste für die Gemeinden Wangen-Brüttisellen, Dietlikon und Wallisellen.</w:t>
            </w:r>
          </w:p>
        </w:tc>
        <w:tc>
          <w:tcPr>
            <w:tcW w:w="3544" w:type="dxa"/>
          </w:tcPr>
          <w:p w14:paraId="5D65AC55" w14:textId="77777777" w:rsidR="00C01948" w:rsidRPr="00C30884" w:rsidRDefault="00C01948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20"/>
                <w:lang w:val="de-DE"/>
              </w:rPr>
            </w:pPr>
            <w:r>
              <w:rPr>
                <w:rFonts w:cs="Arial"/>
                <w:sz w:val="18"/>
                <w:szCs w:val="20"/>
                <w:lang w:val="de-DE"/>
              </w:rPr>
              <w:t>Bahnhofstrasse 62a</w:t>
            </w:r>
          </w:p>
          <w:p w14:paraId="209113FE" w14:textId="77777777" w:rsidR="00C01948" w:rsidRPr="00C30884" w:rsidRDefault="00C01948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20"/>
                <w:lang w:val="de-DE"/>
              </w:rPr>
            </w:pPr>
            <w:r w:rsidRPr="00C30884">
              <w:rPr>
                <w:rFonts w:cs="Arial"/>
                <w:sz w:val="18"/>
                <w:szCs w:val="20"/>
                <w:lang w:val="de-DE"/>
              </w:rPr>
              <w:t>8305 Dietlikon</w:t>
            </w:r>
          </w:p>
          <w:p w14:paraId="78B8CC50" w14:textId="77777777" w:rsidR="00C01948" w:rsidRPr="00C30884" w:rsidRDefault="00C01948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20"/>
                <w:lang w:val="de-DE"/>
              </w:rPr>
            </w:pPr>
            <w:r w:rsidRPr="00C30884">
              <w:rPr>
                <w:rFonts w:cs="Arial"/>
                <w:sz w:val="18"/>
                <w:szCs w:val="20"/>
                <w:lang w:val="de-DE"/>
              </w:rPr>
              <w:t>044 835 83 88</w:t>
            </w:r>
          </w:p>
          <w:p w14:paraId="64831F7B" w14:textId="77777777" w:rsidR="00C01948" w:rsidRPr="00C30884" w:rsidRDefault="00C01948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20"/>
                <w:lang w:val="de-DE"/>
              </w:rPr>
            </w:pPr>
            <w:hyperlink r:id="rId82" w:history="1">
              <w:r w:rsidRPr="00C30884">
                <w:rPr>
                  <w:rStyle w:val="Hyperlink"/>
                  <w:rFonts w:cs="Arial"/>
                  <w:color w:val="auto"/>
                  <w:sz w:val="18"/>
                  <w:u w:val="none"/>
                  <w:lang w:val="de-DE"/>
                </w:rPr>
                <w:t>info@spitexglattal.ch</w:t>
              </w:r>
            </w:hyperlink>
          </w:p>
          <w:p w14:paraId="155BACCB" w14:textId="77777777" w:rsidR="00C01948" w:rsidRPr="00C30884" w:rsidRDefault="00C01948" w:rsidP="00DC20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20"/>
                <w:lang w:val="de-DE"/>
              </w:rPr>
            </w:pPr>
            <w:hyperlink r:id="rId83" w:history="1">
              <w:r w:rsidRPr="00C30884">
                <w:rPr>
                  <w:rStyle w:val="Hyperlink"/>
                  <w:rFonts w:cs="Arial"/>
                  <w:color w:val="auto"/>
                  <w:sz w:val="18"/>
                  <w:u w:val="none"/>
                  <w:lang w:val="de-DE"/>
                </w:rPr>
                <w:t>www.spitexglattal.ch</w:t>
              </w:r>
            </w:hyperlink>
          </w:p>
        </w:tc>
      </w:tr>
    </w:tbl>
    <w:p w14:paraId="29D0AE8A" w14:textId="77777777" w:rsidR="00607DC1" w:rsidRPr="00202637" w:rsidRDefault="00607DC1" w:rsidP="00607DC1">
      <w:pPr>
        <w:rPr>
          <w:lang w:val="de-DE"/>
        </w:rPr>
      </w:pPr>
    </w:p>
    <w:sectPr w:rsidR="00607DC1" w:rsidRPr="00202637" w:rsidSect="0077221C">
      <w:footerReference w:type="default" r:id="rId84"/>
      <w:footerReference w:type="first" r:id="rId85"/>
      <w:pgSz w:w="11906" w:h="16838" w:code="9"/>
      <w:pgMar w:top="1106" w:right="907" w:bottom="1134" w:left="1247" w:header="680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A0C1C" w14:textId="77777777" w:rsidR="00A53A15" w:rsidRDefault="00A53A15">
      <w:r>
        <w:separator/>
      </w:r>
    </w:p>
  </w:endnote>
  <w:endnote w:type="continuationSeparator" w:id="0">
    <w:p w14:paraId="3E29DF50" w14:textId="77777777" w:rsidR="00A53A15" w:rsidRDefault="00A53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5F206" w14:textId="77777777" w:rsidR="00A623DD" w:rsidRPr="00D872BB" w:rsidRDefault="00A623DD" w:rsidP="00D872BB">
    <w:pPr>
      <w:pStyle w:val="Fusszeile"/>
      <w:tabs>
        <w:tab w:val="right" w:pos="9214"/>
      </w:tabs>
      <w:ind w:right="-286"/>
    </w:pPr>
    <w:r>
      <w:tab/>
    </w:r>
    <w:r w:rsidRPr="00A862A7">
      <w:fldChar w:fldCharType="begin"/>
    </w:r>
    <w:r w:rsidRPr="00A862A7">
      <w:instrText>PAGE  \* Arabic  \* MERGEFORMAT</w:instrText>
    </w:r>
    <w:r w:rsidRPr="00A862A7">
      <w:fldChar w:fldCharType="separate"/>
    </w:r>
    <w:r w:rsidR="000106AE" w:rsidRPr="000106AE">
      <w:rPr>
        <w:noProof/>
        <w:lang w:val="de-DE"/>
      </w:rPr>
      <w:t>10</w:t>
    </w:r>
    <w:r w:rsidRPr="00A862A7">
      <w:fldChar w:fldCharType="end"/>
    </w:r>
    <w:r w:rsidRPr="00A862A7">
      <w:t>/</w:t>
    </w:r>
    <w:r>
      <w:rPr>
        <w:noProof/>
        <w:lang w:val="de-DE"/>
      </w:rPr>
      <w:fldChar w:fldCharType="begin"/>
    </w:r>
    <w:r>
      <w:rPr>
        <w:noProof/>
        <w:lang w:val="de-DE"/>
      </w:rPr>
      <w:instrText>NUMPAGES  \* Arabic  \* MERGEFORMAT</w:instrText>
    </w:r>
    <w:r>
      <w:rPr>
        <w:noProof/>
        <w:lang w:val="de-DE"/>
      </w:rPr>
      <w:fldChar w:fldCharType="separate"/>
    </w:r>
    <w:r w:rsidR="000106AE">
      <w:rPr>
        <w:noProof/>
        <w:lang w:val="de-DE"/>
      </w:rPr>
      <w:t>10</w:t>
    </w:r>
    <w:r>
      <w:rPr>
        <w:noProof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A0E0F" w14:textId="77777777" w:rsidR="00A623DD" w:rsidRPr="00A862A7" w:rsidRDefault="00A623DD" w:rsidP="009B3538">
    <w:pPr>
      <w:pStyle w:val="Fusszeile"/>
      <w:tabs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1F319" w14:textId="77777777" w:rsidR="00A53A15" w:rsidRDefault="00A53A15">
      <w:r>
        <w:separator/>
      </w:r>
    </w:p>
  </w:footnote>
  <w:footnote w:type="continuationSeparator" w:id="0">
    <w:p w14:paraId="79E20F0F" w14:textId="77777777" w:rsidR="00A53A15" w:rsidRDefault="00A53A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146EB"/>
    <w:multiLevelType w:val="hybridMultilevel"/>
    <w:tmpl w:val="DE9CABE4"/>
    <w:lvl w:ilvl="0" w:tplc="A44EE7AA">
      <w:start w:val="1"/>
      <w:numFmt w:val="decimal"/>
      <w:lvlText w:val="%1."/>
      <w:lvlJc w:val="right"/>
      <w:pPr>
        <w:ind w:left="100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724" w:hanging="360"/>
      </w:pPr>
    </w:lvl>
    <w:lvl w:ilvl="2" w:tplc="0807001B" w:tentative="1">
      <w:start w:val="1"/>
      <w:numFmt w:val="lowerRoman"/>
      <w:lvlText w:val="%3."/>
      <w:lvlJc w:val="right"/>
      <w:pPr>
        <w:ind w:left="2444" w:hanging="180"/>
      </w:pPr>
    </w:lvl>
    <w:lvl w:ilvl="3" w:tplc="0807000F" w:tentative="1">
      <w:start w:val="1"/>
      <w:numFmt w:val="decimal"/>
      <w:lvlText w:val="%4."/>
      <w:lvlJc w:val="left"/>
      <w:pPr>
        <w:ind w:left="3164" w:hanging="360"/>
      </w:pPr>
    </w:lvl>
    <w:lvl w:ilvl="4" w:tplc="08070019" w:tentative="1">
      <w:start w:val="1"/>
      <w:numFmt w:val="lowerLetter"/>
      <w:lvlText w:val="%5."/>
      <w:lvlJc w:val="left"/>
      <w:pPr>
        <w:ind w:left="3884" w:hanging="360"/>
      </w:pPr>
    </w:lvl>
    <w:lvl w:ilvl="5" w:tplc="0807001B" w:tentative="1">
      <w:start w:val="1"/>
      <w:numFmt w:val="lowerRoman"/>
      <w:lvlText w:val="%6."/>
      <w:lvlJc w:val="right"/>
      <w:pPr>
        <w:ind w:left="4604" w:hanging="180"/>
      </w:pPr>
    </w:lvl>
    <w:lvl w:ilvl="6" w:tplc="0807000F" w:tentative="1">
      <w:start w:val="1"/>
      <w:numFmt w:val="decimal"/>
      <w:lvlText w:val="%7."/>
      <w:lvlJc w:val="left"/>
      <w:pPr>
        <w:ind w:left="5324" w:hanging="360"/>
      </w:pPr>
    </w:lvl>
    <w:lvl w:ilvl="7" w:tplc="08070019" w:tentative="1">
      <w:start w:val="1"/>
      <w:numFmt w:val="lowerLetter"/>
      <w:lvlText w:val="%8."/>
      <w:lvlJc w:val="left"/>
      <w:pPr>
        <w:ind w:left="6044" w:hanging="360"/>
      </w:pPr>
    </w:lvl>
    <w:lvl w:ilvl="8" w:tplc="08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9FA30B1"/>
    <w:multiLevelType w:val="multilevel"/>
    <w:tmpl w:val="9A48342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A0F792E"/>
    <w:multiLevelType w:val="multilevel"/>
    <w:tmpl w:val="C336618A"/>
    <w:styleLink w:val="Formatvorlage2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6DB6A1F"/>
    <w:multiLevelType w:val="multilevel"/>
    <w:tmpl w:val="2E9EE902"/>
    <w:lvl w:ilvl="0">
      <w:start w:val="1"/>
      <w:numFmt w:val="decimal"/>
      <w:pStyle w:val="berschrift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3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1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6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4" w15:restartNumberingAfterBreak="0">
    <w:nsid w:val="3616326A"/>
    <w:multiLevelType w:val="hybridMultilevel"/>
    <w:tmpl w:val="85A0DD5C"/>
    <w:lvl w:ilvl="0" w:tplc="6C7E9A56">
      <w:start w:val="1"/>
      <w:numFmt w:val="bullet"/>
      <w:pStyle w:val="Auflistung2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39426B1D"/>
    <w:multiLevelType w:val="hybridMultilevel"/>
    <w:tmpl w:val="2550C98E"/>
    <w:lvl w:ilvl="0" w:tplc="733C3142">
      <w:start w:val="1"/>
      <w:numFmt w:val="bullet"/>
      <w:pStyle w:val="Auflistung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4803FE"/>
    <w:multiLevelType w:val="hybridMultilevel"/>
    <w:tmpl w:val="9A703F30"/>
    <w:lvl w:ilvl="0" w:tplc="D65AF3F4">
      <w:start w:val="1"/>
      <w:numFmt w:val="decimal"/>
      <w:pStyle w:val="berschrift2"/>
      <w:lvlText w:val="%1.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C77414"/>
    <w:multiLevelType w:val="hybridMultilevel"/>
    <w:tmpl w:val="FF0614E4"/>
    <w:lvl w:ilvl="0" w:tplc="DAF4541E">
      <w:start w:val="1"/>
      <w:numFmt w:val="decimal"/>
      <w:pStyle w:val="Aufzhlung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C11E3E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465255"/>
    <w:multiLevelType w:val="hybridMultilevel"/>
    <w:tmpl w:val="C0286B9C"/>
    <w:lvl w:ilvl="0" w:tplc="A0DA3B5C">
      <w:start w:val="1"/>
      <w:numFmt w:val="decimal"/>
      <w:pStyle w:val="berschrift3"/>
      <w:lvlText w:val="%1.1.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420DA8"/>
    <w:multiLevelType w:val="hybridMultilevel"/>
    <w:tmpl w:val="4E101686"/>
    <w:lvl w:ilvl="0" w:tplc="0D049EF0">
      <w:start w:val="1"/>
      <w:numFmt w:val="upperRoman"/>
      <w:lvlText w:val="%1."/>
      <w:lvlJc w:val="right"/>
      <w:pPr>
        <w:ind w:left="1004" w:hanging="360"/>
      </w:pPr>
    </w:lvl>
    <w:lvl w:ilvl="1" w:tplc="08070019" w:tentative="1">
      <w:start w:val="1"/>
      <w:numFmt w:val="lowerLetter"/>
      <w:lvlText w:val="%2."/>
      <w:lvlJc w:val="left"/>
      <w:pPr>
        <w:ind w:left="1724" w:hanging="360"/>
      </w:pPr>
    </w:lvl>
    <w:lvl w:ilvl="2" w:tplc="0807001B" w:tentative="1">
      <w:start w:val="1"/>
      <w:numFmt w:val="lowerRoman"/>
      <w:lvlText w:val="%3."/>
      <w:lvlJc w:val="right"/>
      <w:pPr>
        <w:ind w:left="2444" w:hanging="180"/>
      </w:pPr>
    </w:lvl>
    <w:lvl w:ilvl="3" w:tplc="0807000F" w:tentative="1">
      <w:start w:val="1"/>
      <w:numFmt w:val="decimal"/>
      <w:lvlText w:val="%4."/>
      <w:lvlJc w:val="left"/>
      <w:pPr>
        <w:ind w:left="3164" w:hanging="360"/>
      </w:pPr>
    </w:lvl>
    <w:lvl w:ilvl="4" w:tplc="08070019" w:tentative="1">
      <w:start w:val="1"/>
      <w:numFmt w:val="lowerLetter"/>
      <w:lvlText w:val="%5."/>
      <w:lvlJc w:val="left"/>
      <w:pPr>
        <w:ind w:left="3884" w:hanging="360"/>
      </w:pPr>
    </w:lvl>
    <w:lvl w:ilvl="5" w:tplc="0807001B" w:tentative="1">
      <w:start w:val="1"/>
      <w:numFmt w:val="lowerRoman"/>
      <w:lvlText w:val="%6."/>
      <w:lvlJc w:val="right"/>
      <w:pPr>
        <w:ind w:left="4604" w:hanging="180"/>
      </w:pPr>
    </w:lvl>
    <w:lvl w:ilvl="6" w:tplc="0807000F" w:tentative="1">
      <w:start w:val="1"/>
      <w:numFmt w:val="decimal"/>
      <w:lvlText w:val="%7."/>
      <w:lvlJc w:val="left"/>
      <w:pPr>
        <w:ind w:left="5324" w:hanging="360"/>
      </w:pPr>
    </w:lvl>
    <w:lvl w:ilvl="7" w:tplc="08070019" w:tentative="1">
      <w:start w:val="1"/>
      <w:numFmt w:val="lowerLetter"/>
      <w:lvlText w:val="%8."/>
      <w:lvlJc w:val="left"/>
      <w:pPr>
        <w:ind w:left="6044" w:hanging="360"/>
      </w:pPr>
    </w:lvl>
    <w:lvl w:ilvl="8" w:tplc="08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6B4808F8"/>
    <w:multiLevelType w:val="hybridMultilevel"/>
    <w:tmpl w:val="B8C29738"/>
    <w:lvl w:ilvl="0" w:tplc="6F4A0CDA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139BF"/>
    <w:multiLevelType w:val="hybridMultilevel"/>
    <w:tmpl w:val="EAC89B18"/>
    <w:lvl w:ilvl="0" w:tplc="07FA8006">
      <w:start w:val="1"/>
      <w:numFmt w:val="bullet"/>
      <w:pStyle w:val="BriefAufzhlung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9E709F"/>
    <w:multiLevelType w:val="hybridMultilevel"/>
    <w:tmpl w:val="5554040C"/>
    <w:lvl w:ilvl="0" w:tplc="91FACD4E">
      <w:start w:val="1"/>
      <w:numFmt w:val="upperRoman"/>
      <w:lvlText w:val="%1."/>
      <w:lvlJc w:val="righ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A94E54"/>
    <w:multiLevelType w:val="multilevel"/>
    <w:tmpl w:val="C42C6DAE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61033001">
    <w:abstractNumId w:val="1"/>
  </w:num>
  <w:num w:numId="2" w16cid:durableId="290983867">
    <w:abstractNumId w:val="7"/>
  </w:num>
  <w:num w:numId="3" w16cid:durableId="1954939329">
    <w:abstractNumId w:val="5"/>
  </w:num>
  <w:num w:numId="4" w16cid:durableId="886180480">
    <w:abstractNumId w:val="11"/>
  </w:num>
  <w:num w:numId="5" w16cid:durableId="1484815413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03652238">
    <w:abstractNumId w:val="0"/>
  </w:num>
  <w:num w:numId="7" w16cid:durableId="887181701">
    <w:abstractNumId w:val="9"/>
  </w:num>
  <w:num w:numId="8" w16cid:durableId="2060127829">
    <w:abstractNumId w:val="9"/>
  </w:num>
  <w:num w:numId="9" w16cid:durableId="1390956750">
    <w:abstractNumId w:val="9"/>
  </w:num>
  <w:num w:numId="10" w16cid:durableId="834341143">
    <w:abstractNumId w:val="9"/>
  </w:num>
  <w:num w:numId="11" w16cid:durableId="379746483">
    <w:abstractNumId w:val="12"/>
  </w:num>
  <w:num w:numId="12" w16cid:durableId="1037045696">
    <w:abstractNumId w:val="13"/>
  </w:num>
  <w:num w:numId="13" w16cid:durableId="754204373">
    <w:abstractNumId w:val="2"/>
  </w:num>
  <w:num w:numId="14" w16cid:durableId="1181822796">
    <w:abstractNumId w:val="3"/>
  </w:num>
  <w:num w:numId="15" w16cid:durableId="1836262097">
    <w:abstractNumId w:val="4"/>
  </w:num>
  <w:num w:numId="16" w16cid:durableId="624043501">
    <w:abstractNumId w:val="6"/>
  </w:num>
  <w:num w:numId="17" w16cid:durableId="1166559222">
    <w:abstractNumId w:val="8"/>
  </w:num>
  <w:num w:numId="18" w16cid:durableId="1336154722">
    <w:abstractNumId w:val="3"/>
  </w:num>
  <w:num w:numId="19" w16cid:durableId="1699233654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de-CH" w:vendorID="64" w:dllVersion="6" w:nlCheck="1" w:checkStyle="1"/>
  <w:activeWritingStyle w:appName="MSWord" w:lang="it-CH" w:vendorID="64" w:dllVersion="6" w:nlCheck="1" w:checkStyle="0"/>
  <w:activeWritingStyle w:appName="MSWord" w:lang="en-GB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4096" w:nlCheck="1" w:checkStyle="0"/>
  <w:activeWritingStyle w:appName="MSWord" w:lang="de-DE" w:vendorID="64" w:dllVersion="4096" w:nlCheck="1" w:checkStyle="0"/>
  <w:activeWritingStyle w:appName="MSWord" w:lang="it-IT" w:vendorID="64" w:dllVersion="4096" w:nlCheck="1" w:checkStyle="0"/>
  <w:activeWritingStyle w:appName="MSWord" w:lang="de-CH" w:vendorID="64" w:dllVersion="0" w:nlCheck="1" w:checkStyle="0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fr-CH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4A3"/>
    <w:rsid w:val="000106AE"/>
    <w:rsid w:val="0001243B"/>
    <w:rsid w:val="00023408"/>
    <w:rsid w:val="00023BF1"/>
    <w:rsid w:val="0002464C"/>
    <w:rsid w:val="00025A2D"/>
    <w:rsid w:val="00040BC6"/>
    <w:rsid w:val="00042D39"/>
    <w:rsid w:val="000431BB"/>
    <w:rsid w:val="00044400"/>
    <w:rsid w:val="000458A8"/>
    <w:rsid w:val="000502C2"/>
    <w:rsid w:val="000505A3"/>
    <w:rsid w:val="00051099"/>
    <w:rsid w:val="0006164B"/>
    <w:rsid w:val="00065928"/>
    <w:rsid w:val="00065A3D"/>
    <w:rsid w:val="0007323F"/>
    <w:rsid w:val="00080BD2"/>
    <w:rsid w:val="00082EB6"/>
    <w:rsid w:val="00083528"/>
    <w:rsid w:val="00087D4E"/>
    <w:rsid w:val="00092449"/>
    <w:rsid w:val="0009612A"/>
    <w:rsid w:val="00096EB7"/>
    <w:rsid w:val="000A60CE"/>
    <w:rsid w:val="000B2035"/>
    <w:rsid w:val="000B20E0"/>
    <w:rsid w:val="000B3240"/>
    <w:rsid w:val="000B4D7E"/>
    <w:rsid w:val="000B6318"/>
    <w:rsid w:val="000C0018"/>
    <w:rsid w:val="000C3633"/>
    <w:rsid w:val="000C68D4"/>
    <w:rsid w:val="000D5457"/>
    <w:rsid w:val="000E0019"/>
    <w:rsid w:val="000E5D62"/>
    <w:rsid w:val="000F37C1"/>
    <w:rsid w:val="00101C29"/>
    <w:rsid w:val="001058D2"/>
    <w:rsid w:val="001075D9"/>
    <w:rsid w:val="001124B8"/>
    <w:rsid w:val="001148BB"/>
    <w:rsid w:val="0011592A"/>
    <w:rsid w:val="0011754A"/>
    <w:rsid w:val="00121532"/>
    <w:rsid w:val="00123E64"/>
    <w:rsid w:val="0012574C"/>
    <w:rsid w:val="00130F09"/>
    <w:rsid w:val="00133403"/>
    <w:rsid w:val="00146857"/>
    <w:rsid w:val="00150CCA"/>
    <w:rsid w:val="00150CE2"/>
    <w:rsid w:val="00162EC7"/>
    <w:rsid w:val="001636BA"/>
    <w:rsid w:val="00163C7F"/>
    <w:rsid w:val="00164097"/>
    <w:rsid w:val="00165BD8"/>
    <w:rsid w:val="00171A8E"/>
    <w:rsid w:val="0017330A"/>
    <w:rsid w:val="00175246"/>
    <w:rsid w:val="00182FFB"/>
    <w:rsid w:val="0018521B"/>
    <w:rsid w:val="00186443"/>
    <w:rsid w:val="00186549"/>
    <w:rsid w:val="00187C4B"/>
    <w:rsid w:val="00192E52"/>
    <w:rsid w:val="001A5AB7"/>
    <w:rsid w:val="001A6814"/>
    <w:rsid w:val="001A6EB2"/>
    <w:rsid w:val="001B2F01"/>
    <w:rsid w:val="001B3066"/>
    <w:rsid w:val="001B3C8D"/>
    <w:rsid w:val="001C0EDF"/>
    <w:rsid w:val="001C180F"/>
    <w:rsid w:val="001C1C16"/>
    <w:rsid w:val="001C6438"/>
    <w:rsid w:val="001E2589"/>
    <w:rsid w:val="001F1BA5"/>
    <w:rsid w:val="001F2852"/>
    <w:rsid w:val="001F53FB"/>
    <w:rsid w:val="001F5ECA"/>
    <w:rsid w:val="001F77E4"/>
    <w:rsid w:val="00202637"/>
    <w:rsid w:val="00204EE1"/>
    <w:rsid w:val="00206E55"/>
    <w:rsid w:val="00212EE3"/>
    <w:rsid w:val="00214869"/>
    <w:rsid w:val="00220DE8"/>
    <w:rsid w:val="00230F72"/>
    <w:rsid w:val="00230FCE"/>
    <w:rsid w:val="00237E3E"/>
    <w:rsid w:val="002414A3"/>
    <w:rsid w:val="002456BA"/>
    <w:rsid w:val="00247587"/>
    <w:rsid w:val="00261CEC"/>
    <w:rsid w:val="002637FF"/>
    <w:rsid w:val="00264C86"/>
    <w:rsid w:val="00281189"/>
    <w:rsid w:val="00283DAB"/>
    <w:rsid w:val="00295E73"/>
    <w:rsid w:val="002A1C7D"/>
    <w:rsid w:val="002B0642"/>
    <w:rsid w:val="002B4757"/>
    <w:rsid w:val="002D364A"/>
    <w:rsid w:val="002E5B00"/>
    <w:rsid w:val="002E73F5"/>
    <w:rsid w:val="002E7C5B"/>
    <w:rsid w:val="00300315"/>
    <w:rsid w:val="003023CE"/>
    <w:rsid w:val="00302D3E"/>
    <w:rsid w:val="0031282F"/>
    <w:rsid w:val="00312850"/>
    <w:rsid w:val="0032211E"/>
    <w:rsid w:val="003254CD"/>
    <w:rsid w:val="00326C96"/>
    <w:rsid w:val="00331462"/>
    <w:rsid w:val="003374DF"/>
    <w:rsid w:val="00344B4B"/>
    <w:rsid w:val="00344D65"/>
    <w:rsid w:val="00352823"/>
    <w:rsid w:val="00357E14"/>
    <w:rsid w:val="00361CC3"/>
    <w:rsid w:val="00361E40"/>
    <w:rsid w:val="00364F6A"/>
    <w:rsid w:val="00367CA5"/>
    <w:rsid w:val="00372B43"/>
    <w:rsid w:val="0037774E"/>
    <w:rsid w:val="00397F38"/>
    <w:rsid w:val="003A3DBE"/>
    <w:rsid w:val="003A4670"/>
    <w:rsid w:val="003B0A34"/>
    <w:rsid w:val="003B1972"/>
    <w:rsid w:val="003B6680"/>
    <w:rsid w:val="003C153C"/>
    <w:rsid w:val="003D06F4"/>
    <w:rsid w:val="003D07C3"/>
    <w:rsid w:val="003D4D4B"/>
    <w:rsid w:val="003D5AA2"/>
    <w:rsid w:val="003D5E68"/>
    <w:rsid w:val="003D64FE"/>
    <w:rsid w:val="003E3D11"/>
    <w:rsid w:val="003E6AAB"/>
    <w:rsid w:val="003F15B4"/>
    <w:rsid w:val="003F605A"/>
    <w:rsid w:val="004020B9"/>
    <w:rsid w:val="004031EB"/>
    <w:rsid w:val="00411A4E"/>
    <w:rsid w:val="00416CFC"/>
    <w:rsid w:val="0042389D"/>
    <w:rsid w:val="004266A2"/>
    <w:rsid w:val="00430651"/>
    <w:rsid w:val="004372F0"/>
    <w:rsid w:val="00442939"/>
    <w:rsid w:val="00445CBA"/>
    <w:rsid w:val="004737A6"/>
    <w:rsid w:val="00476EAB"/>
    <w:rsid w:val="00481E5C"/>
    <w:rsid w:val="004912FD"/>
    <w:rsid w:val="004973D9"/>
    <w:rsid w:val="00497429"/>
    <w:rsid w:val="004A1A6E"/>
    <w:rsid w:val="004A7909"/>
    <w:rsid w:val="004B1DEB"/>
    <w:rsid w:val="004C1549"/>
    <w:rsid w:val="004C5F00"/>
    <w:rsid w:val="004D0F28"/>
    <w:rsid w:val="004D3050"/>
    <w:rsid w:val="004D57AC"/>
    <w:rsid w:val="004D5E40"/>
    <w:rsid w:val="004F0B1B"/>
    <w:rsid w:val="004F56C5"/>
    <w:rsid w:val="004F5A87"/>
    <w:rsid w:val="0050588E"/>
    <w:rsid w:val="00507509"/>
    <w:rsid w:val="00516523"/>
    <w:rsid w:val="0052402D"/>
    <w:rsid w:val="00526780"/>
    <w:rsid w:val="00535371"/>
    <w:rsid w:val="00550392"/>
    <w:rsid w:val="0055067D"/>
    <w:rsid w:val="00552492"/>
    <w:rsid w:val="00552A97"/>
    <w:rsid w:val="00556DA1"/>
    <w:rsid w:val="005573E4"/>
    <w:rsid w:val="005575BF"/>
    <w:rsid w:val="005578AD"/>
    <w:rsid w:val="00563202"/>
    <w:rsid w:val="00565CB3"/>
    <w:rsid w:val="005704F1"/>
    <w:rsid w:val="00572706"/>
    <w:rsid w:val="00575E9A"/>
    <w:rsid w:val="00577A3B"/>
    <w:rsid w:val="00581D75"/>
    <w:rsid w:val="00596F1E"/>
    <w:rsid w:val="005A0652"/>
    <w:rsid w:val="005A142D"/>
    <w:rsid w:val="005B62CF"/>
    <w:rsid w:val="005C1F1A"/>
    <w:rsid w:val="005C4F82"/>
    <w:rsid w:val="005D6275"/>
    <w:rsid w:val="005D6887"/>
    <w:rsid w:val="005D7280"/>
    <w:rsid w:val="005E05CF"/>
    <w:rsid w:val="005E6996"/>
    <w:rsid w:val="005F49E1"/>
    <w:rsid w:val="005F677F"/>
    <w:rsid w:val="005F68D8"/>
    <w:rsid w:val="005F690B"/>
    <w:rsid w:val="00607DC1"/>
    <w:rsid w:val="006118B8"/>
    <w:rsid w:val="0061642D"/>
    <w:rsid w:val="0061741A"/>
    <w:rsid w:val="006212CC"/>
    <w:rsid w:val="006218C6"/>
    <w:rsid w:val="006262D9"/>
    <w:rsid w:val="00626598"/>
    <w:rsid w:val="00631530"/>
    <w:rsid w:val="00631720"/>
    <w:rsid w:val="00631AE0"/>
    <w:rsid w:val="00635212"/>
    <w:rsid w:val="0063558B"/>
    <w:rsid w:val="0063597A"/>
    <w:rsid w:val="0063637E"/>
    <w:rsid w:val="00637582"/>
    <w:rsid w:val="00641ED0"/>
    <w:rsid w:val="0065451B"/>
    <w:rsid w:val="006546EA"/>
    <w:rsid w:val="006612A4"/>
    <w:rsid w:val="00664B01"/>
    <w:rsid w:val="00672D29"/>
    <w:rsid w:val="00680938"/>
    <w:rsid w:val="0069100B"/>
    <w:rsid w:val="0069281C"/>
    <w:rsid w:val="00695F05"/>
    <w:rsid w:val="0069677E"/>
    <w:rsid w:val="0069770D"/>
    <w:rsid w:val="006A0A46"/>
    <w:rsid w:val="006A0D93"/>
    <w:rsid w:val="006A2DE8"/>
    <w:rsid w:val="006A5C94"/>
    <w:rsid w:val="006A6C8F"/>
    <w:rsid w:val="006A7B51"/>
    <w:rsid w:val="006A7E9A"/>
    <w:rsid w:val="006B08DE"/>
    <w:rsid w:val="006B1CC5"/>
    <w:rsid w:val="006B2A35"/>
    <w:rsid w:val="006C0EDD"/>
    <w:rsid w:val="006C2C33"/>
    <w:rsid w:val="006C67EB"/>
    <w:rsid w:val="006C6C2B"/>
    <w:rsid w:val="006C702A"/>
    <w:rsid w:val="006D370B"/>
    <w:rsid w:val="006D393B"/>
    <w:rsid w:val="006D7766"/>
    <w:rsid w:val="006E1268"/>
    <w:rsid w:val="006E2783"/>
    <w:rsid w:val="006E5268"/>
    <w:rsid w:val="006F2A74"/>
    <w:rsid w:val="006F34D5"/>
    <w:rsid w:val="006F6070"/>
    <w:rsid w:val="00706980"/>
    <w:rsid w:val="00711B30"/>
    <w:rsid w:val="00712D18"/>
    <w:rsid w:val="00717D7D"/>
    <w:rsid w:val="007254F3"/>
    <w:rsid w:val="007256CC"/>
    <w:rsid w:val="00726D63"/>
    <w:rsid w:val="00727DBE"/>
    <w:rsid w:val="0073605F"/>
    <w:rsid w:val="00740A0E"/>
    <w:rsid w:val="00741188"/>
    <w:rsid w:val="00743665"/>
    <w:rsid w:val="00745612"/>
    <w:rsid w:val="00747C9F"/>
    <w:rsid w:val="00750518"/>
    <w:rsid w:val="00750CE3"/>
    <w:rsid w:val="00751699"/>
    <w:rsid w:val="00754E33"/>
    <w:rsid w:val="007609C6"/>
    <w:rsid w:val="00765D60"/>
    <w:rsid w:val="0077115C"/>
    <w:rsid w:val="0077221C"/>
    <w:rsid w:val="007A3064"/>
    <w:rsid w:val="007B374E"/>
    <w:rsid w:val="007B6847"/>
    <w:rsid w:val="007B7610"/>
    <w:rsid w:val="007C0671"/>
    <w:rsid w:val="007C1F49"/>
    <w:rsid w:val="007C6512"/>
    <w:rsid w:val="007C6DD0"/>
    <w:rsid w:val="007C79FC"/>
    <w:rsid w:val="007D1641"/>
    <w:rsid w:val="007D6B7F"/>
    <w:rsid w:val="007D72BD"/>
    <w:rsid w:val="007E406F"/>
    <w:rsid w:val="007F4188"/>
    <w:rsid w:val="007F76FC"/>
    <w:rsid w:val="007F791A"/>
    <w:rsid w:val="0080650B"/>
    <w:rsid w:val="008075FB"/>
    <w:rsid w:val="00813736"/>
    <w:rsid w:val="00823674"/>
    <w:rsid w:val="0083061E"/>
    <w:rsid w:val="00830701"/>
    <w:rsid w:val="0083250A"/>
    <w:rsid w:val="00837EC1"/>
    <w:rsid w:val="00840DB9"/>
    <w:rsid w:val="0085202A"/>
    <w:rsid w:val="008524BE"/>
    <w:rsid w:val="00853433"/>
    <w:rsid w:val="008614A3"/>
    <w:rsid w:val="00861590"/>
    <w:rsid w:val="00875271"/>
    <w:rsid w:val="008832D2"/>
    <w:rsid w:val="008843DD"/>
    <w:rsid w:val="0088779A"/>
    <w:rsid w:val="00891E3F"/>
    <w:rsid w:val="008960FC"/>
    <w:rsid w:val="00896F2D"/>
    <w:rsid w:val="008A1A5F"/>
    <w:rsid w:val="008A2FFF"/>
    <w:rsid w:val="008A3AA8"/>
    <w:rsid w:val="008A54AF"/>
    <w:rsid w:val="008A73FA"/>
    <w:rsid w:val="008B1F77"/>
    <w:rsid w:val="008B4C8D"/>
    <w:rsid w:val="008C3449"/>
    <w:rsid w:val="008D0A9C"/>
    <w:rsid w:val="008D276D"/>
    <w:rsid w:val="008D74B4"/>
    <w:rsid w:val="008E0D8C"/>
    <w:rsid w:val="008E1C6A"/>
    <w:rsid w:val="008E365A"/>
    <w:rsid w:val="008E6239"/>
    <w:rsid w:val="008E6571"/>
    <w:rsid w:val="008F03A3"/>
    <w:rsid w:val="008F06DB"/>
    <w:rsid w:val="008F5911"/>
    <w:rsid w:val="00903EFD"/>
    <w:rsid w:val="00911854"/>
    <w:rsid w:val="00915215"/>
    <w:rsid w:val="00916F33"/>
    <w:rsid w:val="00923F9A"/>
    <w:rsid w:val="00927604"/>
    <w:rsid w:val="009303A7"/>
    <w:rsid w:val="00936218"/>
    <w:rsid w:val="009374DA"/>
    <w:rsid w:val="00937A1A"/>
    <w:rsid w:val="0094194B"/>
    <w:rsid w:val="00941AA9"/>
    <w:rsid w:val="0094508A"/>
    <w:rsid w:val="00945828"/>
    <w:rsid w:val="00946C6B"/>
    <w:rsid w:val="00951080"/>
    <w:rsid w:val="009532D6"/>
    <w:rsid w:val="00972B1E"/>
    <w:rsid w:val="00975973"/>
    <w:rsid w:val="00980BE2"/>
    <w:rsid w:val="009971B7"/>
    <w:rsid w:val="00997966"/>
    <w:rsid w:val="009A1B05"/>
    <w:rsid w:val="009A2515"/>
    <w:rsid w:val="009A324C"/>
    <w:rsid w:val="009B002D"/>
    <w:rsid w:val="009B2901"/>
    <w:rsid w:val="009B3538"/>
    <w:rsid w:val="009B3FF7"/>
    <w:rsid w:val="009B7053"/>
    <w:rsid w:val="009C0422"/>
    <w:rsid w:val="009C04E1"/>
    <w:rsid w:val="009C236F"/>
    <w:rsid w:val="009C37CA"/>
    <w:rsid w:val="009D6ACC"/>
    <w:rsid w:val="009E5B30"/>
    <w:rsid w:val="009E6B21"/>
    <w:rsid w:val="009F0385"/>
    <w:rsid w:val="009F2048"/>
    <w:rsid w:val="009F2301"/>
    <w:rsid w:val="009F4BA2"/>
    <w:rsid w:val="00A048CF"/>
    <w:rsid w:val="00A1257F"/>
    <w:rsid w:val="00A24FDA"/>
    <w:rsid w:val="00A303C4"/>
    <w:rsid w:val="00A30F7E"/>
    <w:rsid w:val="00A42630"/>
    <w:rsid w:val="00A51209"/>
    <w:rsid w:val="00A51777"/>
    <w:rsid w:val="00A53A15"/>
    <w:rsid w:val="00A54FF8"/>
    <w:rsid w:val="00A57943"/>
    <w:rsid w:val="00A623DD"/>
    <w:rsid w:val="00A62902"/>
    <w:rsid w:val="00A62BAD"/>
    <w:rsid w:val="00A63E13"/>
    <w:rsid w:val="00A64A88"/>
    <w:rsid w:val="00A64AC8"/>
    <w:rsid w:val="00A65AE1"/>
    <w:rsid w:val="00A66C20"/>
    <w:rsid w:val="00A66D7E"/>
    <w:rsid w:val="00A70217"/>
    <w:rsid w:val="00A707A8"/>
    <w:rsid w:val="00A81ACB"/>
    <w:rsid w:val="00A8219F"/>
    <w:rsid w:val="00A825AA"/>
    <w:rsid w:val="00A841E0"/>
    <w:rsid w:val="00A862A7"/>
    <w:rsid w:val="00A87ECA"/>
    <w:rsid w:val="00AA13FA"/>
    <w:rsid w:val="00AA434F"/>
    <w:rsid w:val="00AC3EF1"/>
    <w:rsid w:val="00AC5B0F"/>
    <w:rsid w:val="00AC6778"/>
    <w:rsid w:val="00AD0C51"/>
    <w:rsid w:val="00AD2801"/>
    <w:rsid w:val="00AD6CAE"/>
    <w:rsid w:val="00AD7344"/>
    <w:rsid w:val="00AE250D"/>
    <w:rsid w:val="00AE7D94"/>
    <w:rsid w:val="00AF202E"/>
    <w:rsid w:val="00AF5F13"/>
    <w:rsid w:val="00AF7410"/>
    <w:rsid w:val="00AF7F9B"/>
    <w:rsid w:val="00B00226"/>
    <w:rsid w:val="00B12B84"/>
    <w:rsid w:val="00B230CE"/>
    <w:rsid w:val="00B247CD"/>
    <w:rsid w:val="00B251DF"/>
    <w:rsid w:val="00B3420B"/>
    <w:rsid w:val="00B346EB"/>
    <w:rsid w:val="00B36938"/>
    <w:rsid w:val="00B3712D"/>
    <w:rsid w:val="00B45CC3"/>
    <w:rsid w:val="00B477FF"/>
    <w:rsid w:val="00B5277F"/>
    <w:rsid w:val="00B5519F"/>
    <w:rsid w:val="00B553D4"/>
    <w:rsid w:val="00B617CF"/>
    <w:rsid w:val="00B713E2"/>
    <w:rsid w:val="00B71A0A"/>
    <w:rsid w:val="00B7254D"/>
    <w:rsid w:val="00B73B82"/>
    <w:rsid w:val="00B80351"/>
    <w:rsid w:val="00B83509"/>
    <w:rsid w:val="00B84A3E"/>
    <w:rsid w:val="00B8766C"/>
    <w:rsid w:val="00B9738F"/>
    <w:rsid w:val="00B97B03"/>
    <w:rsid w:val="00BA2E04"/>
    <w:rsid w:val="00BA4580"/>
    <w:rsid w:val="00BA7228"/>
    <w:rsid w:val="00BA76FA"/>
    <w:rsid w:val="00BB09A5"/>
    <w:rsid w:val="00BB2A5A"/>
    <w:rsid w:val="00BB3323"/>
    <w:rsid w:val="00BB4358"/>
    <w:rsid w:val="00BB64E7"/>
    <w:rsid w:val="00BD0233"/>
    <w:rsid w:val="00BD36F7"/>
    <w:rsid w:val="00BD7A0C"/>
    <w:rsid w:val="00BE3AD9"/>
    <w:rsid w:val="00BE5015"/>
    <w:rsid w:val="00BF0939"/>
    <w:rsid w:val="00BF63A3"/>
    <w:rsid w:val="00BF6AEC"/>
    <w:rsid w:val="00BF6DE9"/>
    <w:rsid w:val="00C01948"/>
    <w:rsid w:val="00C17712"/>
    <w:rsid w:val="00C17FFA"/>
    <w:rsid w:val="00C24FE1"/>
    <w:rsid w:val="00C255F2"/>
    <w:rsid w:val="00C30884"/>
    <w:rsid w:val="00C31198"/>
    <w:rsid w:val="00C324C7"/>
    <w:rsid w:val="00C32BC3"/>
    <w:rsid w:val="00C35544"/>
    <w:rsid w:val="00C36A17"/>
    <w:rsid w:val="00C41A0A"/>
    <w:rsid w:val="00C60E1C"/>
    <w:rsid w:val="00C6227C"/>
    <w:rsid w:val="00C62F1E"/>
    <w:rsid w:val="00C66B53"/>
    <w:rsid w:val="00C70247"/>
    <w:rsid w:val="00C70401"/>
    <w:rsid w:val="00C72547"/>
    <w:rsid w:val="00C727F7"/>
    <w:rsid w:val="00C75CB7"/>
    <w:rsid w:val="00C7729F"/>
    <w:rsid w:val="00C839ED"/>
    <w:rsid w:val="00C913FF"/>
    <w:rsid w:val="00C91D29"/>
    <w:rsid w:val="00CA4AA0"/>
    <w:rsid w:val="00CA705B"/>
    <w:rsid w:val="00CB41A1"/>
    <w:rsid w:val="00CB5E93"/>
    <w:rsid w:val="00CB6823"/>
    <w:rsid w:val="00CC1647"/>
    <w:rsid w:val="00CC2BC1"/>
    <w:rsid w:val="00CC4D3A"/>
    <w:rsid w:val="00CC68C5"/>
    <w:rsid w:val="00CD4151"/>
    <w:rsid w:val="00CD65FC"/>
    <w:rsid w:val="00CD6CEE"/>
    <w:rsid w:val="00CD7898"/>
    <w:rsid w:val="00CE0ADC"/>
    <w:rsid w:val="00CF02B1"/>
    <w:rsid w:val="00CF0503"/>
    <w:rsid w:val="00CF451C"/>
    <w:rsid w:val="00CF5BA2"/>
    <w:rsid w:val="00CF6ED6"/>
    <w:rsid w:val="00CF7794"/>
    <w:rsid w:val="00D00D99"/>
    <w:rsid w:val="00D0319D"/>
    <w:rsid w:val="00D1172C"/>
    <w:rsid w:val="00D11A32"/>
    <w:rsid w:val="00D124DE"/>
    <w:rsid w:val="00D1395C"/>
    <w:rsid w:val="00D16CE7"/>
    <w:rsid w:val="00D23806"/>
    <w:rsid w:val="00D42C19"/>
    <w:rsid w:val="00D6134E"/>
    <w:rsid w:val="00D65C13"/>
    <w:rsid w:val="00D7040A"/>
    <w:rsid w:val="00D80E1D"/>
    <w:rsid w:val="00D82B21"/>
    <w:rsid w:val="00D872BB"/>
    <w:rsid w:val="00D90689"/>
    <w:rsid w:val="00D97B2A"/>
    <w:rsid w:val="00DA5F94"/>
    <w:rsid w:val="00DB1A6A"/>
    <w:rsid w:val="00DC177D"/>
    <w:rsid w:val="00DC20DA"/>
    <w:rsid w:val="00DC268D"/>
    <w:rsid w:val="00DC35DD"/>
    <w:rsid w:val="00DC4C64"/>
    <w:rsid w:val="00DD074F"/>
    <w:rsid w:val="00DD1B6D"/>
    <w:rsid w:val="00DD5AC6"/>
    <w:rsid w:val="00DE2A4A"/>
    <w:rsid w:val="00DE47CD"/>
    <w:rsid w:val="00DF25BA"/>
    <w:rsid w:val="00DF3399"/>
    <w:rsid w:val="00DF3810"/>
    <w:rsid w:val="00DF7510"/>
    <w:rsid w:val="00DF7F3D"/>
    <w:rsid w:val="00E023A3"/>
    <w:rsid w:val="00E0349D"/>
    <w:rsid w:val="00E04D1D"/>
    <w:rsid w:val="00E06939"/>
    <w:rsid w:val="00E104E2"/>
    <w:rsid w:val="00E127AD"/>
    <w:rsid w:val="00E1583B"/>
    <w:rsid w:val="00E27CE5"/>
    <w:rsid w:val="00E30C2B"/>
    <w:rsid w:val="00E31861"/>
    <w:rsid w:val="00E31A17"/>
    <w:rsid w:val="00E320E1"/>
    <w:rsid w:val="00E33C66"/>
    <w:rsid w:val="00E34073"/>
    <w:rsid w:val="00E4015F"/>
    <w:rsid w:val="00E41995"/>
    <w:rsid w:val="00E4206D"/>
    <w:rsid w:val="00E465DF"/>
    <w:rsid w:val="00E5009E"/>
    <w:rsid w:val="00E500BC"/>
    <w:rsid w:val="00E53B27"/>
    <w:rsid w:val="00E67CF6"/>
    <w:rsid w:val="00E70067"/>
    <w:rsid w:val="00E72BEB"/>
    <w:rsid w:val="00E732B9"/>
    <w:rsid w:val="00E80AA9"/>
    <w:rsid w:val="00E83863"/>
    <w:rsid w:val="00E90371"/>
    <w:rsid w:val="00E91131"/>
    <w:rsid w:val="00E916F9"/>
    <w:rsid w:val="00E92A04"/>
    <w:rsid w:val="00E93FEC"/>
    <w:rsid w:val="00E95624"/>
    <w:rsid w:val="00EA2D6C"/>
    <w:rsid w:val="00EA3A0B"/>
    <w:rsid w:val="00EA5804"/>
    <w:rsid w:val="00EA71BF"/>
    <w:rsid w:val="00EB24BC"/>
    <w:rsid w:val="00EB50A8"/>
    <w:rsid w:val="00EB52AA"/>
    <w:rsid w:val="00EB55FF"/>
    <w:rsid w:val="00EC2F0B"/>
    <w:rsid w:val="00EC2F1A"/>
    <w:rsid w:val="00EC36F7"/>
    <w:rsid w:val="00EE024F"/>
    <w:rsid w:val="00EE05DE"/>
    <w:rsid w:val="00EF0A6E"/>
    <w:rsid w:val="00EF20F5"/>
    <w:rsid w:val="00EF2788"/>
    <w:rsid w:val="00EF4F6A"/>
    <w:rsid w:val="00F0465D"/>
    <w:rsid w:val="00F11A74"/>
    <w:rsid w:val="00F12707"/>
    <w:rsid w:val="00F17D64"/>
    <w:rsid w:val="00F17ED1"/>
    <w:rsid w:val="00F23F32"/>
    <w:rsid w:val="00F245B7"/>
    <w:rsid w:val="00F247BA"/>
    <w:rsid w:val="00F27FB6"/>
    <w:rsid w:val="00F33FA2"/>
    <w:rsid w:val="00F36F7D"/>
    <w:rsid w:val="00F405AC"/>
    <w:rsid w:val="00F4183B"/>
    <w:rsid w:val="00F43CA5"/>
    <w:rsid w:val="00F4425E"/>
    <w:rsid w:val="00F461C6"/>
    <w:rsid w:val="00F50245"/>
    <w:rsid w:val="00F512A1"/>
    <w:rsid w:val="00F51528"/>
    <w:rsid w:val="00F67A38"/>
    <w:rsid w:val="00F73250"/>
    <w:rsid w:val="00F830BD"/>
    <w:rsid w:val="00F8473A"/>
    <w:rsid w:val="00F8571E"/>
    <w:rsid w:val="00F8597B"/>
    <w:rsid w:val="00F91081"/>
    <w:rsid w:val="00F947D5"/>
    <w:rsid w:val="00F978CF"/>
    <w:rsid w:val="00FB0402"/>
    <w:rsid w:val="00FB1995"/>
    <w:rsid w:val="00FB6840"/>
    <w:rsid w:val="00FB76FC"/>
    <w:rsid w:val="00FB7A54"/>
    <w:rsid w:val="00FC34B8"/>
    <w:rsid w:val="00FC3DD2"/>
    <w:rsid w:val="00FC7C82"/>
    <w:rsid w:val="00FD0770"/>
    <w:rsid w:val="00FD3C0E"/>
    <w:rsid w:val="00FD7204"/>
    <w:rsid w:val="00FD775B"/>
    <w:rsid w:val="00FF12A8"/>
    <w:rsid w:val="00FF2267"/>
    <w:rsid w:val="00FF3EF0"/>
    <w:rsid w:val="00FF7048"/>
    <w:rsid w:val="00FF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C91C17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Hyperlink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12707"/>
    <w:rPr>
      <w:rFonts w:ascii="Century Gothic" w:hAnsi="Century Gothic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83061E"/>
    <w:pPr>
      <w:keepNext/>
      <w:numPr>
        <w:numId w:val="14"/>
      </w:numPr>
      <w:spacing w:before="360" w:after="240"/>
      <w:outlineLvl w:val="0"/>
    </w:pPr>
    <w:rPr>
      <w:rFonts w:cs="Arial"/>
      <w:b/>
      <w:bCs/>
      <w:kern w:val="32"/>
      <w:szCs w:val="32"/>
      <w:lang w:val="de-DE"/>
    </w:rPr>
  </w:style>
  <w:style w:type="paragraph" w:styleId="berschrift2">
    <w:name w:val="heading 2"/>
    <w:basedOn w:val="Standard"/>
    <w:next w:val="Standard"/>
    <w:qFormat/>
    <w:rsid w:val="0083061E"/>
    <w:pPr>
      <w:keepNext/>
      <w:numPr>
        <w:numId w:val="16"/>
      </w:numPr>
      <w:tabs>
        <w:tab w:val="num" w:pos="360"/>
      </w:tabs>
      <w:spacing w:before="240" w:after="120"/>
      <w:ind w:left="567" w:hanging="567"/>
      <w:outlineLvl w:val="1"/>
    </w:pPr>
    <w:rPr>
      <w:rFonts w:cs="Arial"/>
      <w:b/>
      <w:bCs/>
      <w:iCs/>
      <w:szCs w:val="28"/>
      <w:lang w:val="de-DE"/>
    </w:rPr>
  </w:style>
  <w:style w:type="paragraph" w:styleId="berschrift3">
    <w:name w:val="heading 3"/>
    <w:basedOn w:val="Standard"/>
    <w:next w:val="Standard"/>
    <w:link w:val="berschrift3Zchn"/>
    <w:qFormat/>
    <w:rsid w:val="0083061E"/>
    <w:pPr>
      <w:keepNext/>
      <w:numPr>
        <w:numId w:val="17"/>
      </w:numPr>
      <w:spacing w:before="120" w:after="120"/>
      <w:ind w:left="794" w:hanging="794"/>
      <w:outlineLvl w:val="2"/>
    </w:pPr>
    <w:rPr>
      <w:bCs/>
      <w:szCs w:val="22"/>
      <w:lang w:val="de-DE"/>
    </w:rPr>
  </w:style>
  <w:style w:type="paragraph" w:styleId="berschrift4">
    <w:name w:val="heading 4"/>
    <w:basedOn w:val="Standard"/>
    <w:next w:val="Standard"/>
    <w:rsid w:val="009C236F"/>
    <w:pPr>
      <w:keepNext/>
      <w:numPr>
        <w:ilvl w:val="3"/>
        <w:numId w:val="1"/>
      </w:numPr>
      <w:tabs>
        <w:tab w:val="clear" w:pos="864"/>
        <w:tab w:val="num" w:pos="360"/>
      </w:tabs>
      <w:spacing w:before="60" w:after="60"/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rsid w:val="009C236F"/>
    <w:pPr>
      <w:keepNext/>
      <w:numPr>
        <w:ilvl w:val="4"/>
        <w:numId w:val="1"/>
      </w:numPr>
      <w:tabs>
        <w:tab w:val="clear" w:pos="1008"/>
        <w:tab w:val="num" w:pos="360"/>
      </w:tabs>
      <w:spacing w:before="60" w:after="60"/>
      <w:ind w:left="0" w:firstLine="0"/>
      <w:outlineLvl w:val="4"/>
    </w:pPr>
    <w:rPr>
      <w:bCs/>
      <w:szCs w:val="26"/>
    </w:rPr>
  </w:style>
  <w:style w:type="paragraph" w:styleId="berschrift6">
    <w:name w:val="heading 6"/>
    <w:basedOn w:val="Standard"/>
    <w:next w:val="Standard"/>
    <w:rsid w:val="009C236F"/>
    <w:pPr>
      <w:keepNext/>
      <w:numPr>
        <w:ilvl w:val="5"/>
        <w:numId w:val="1"/>
      </w:numPr>
      <w:tabs>
        <w:tab w:val="clear" w:pos="1152"/>
        <w:tab w:val="num" w:pos="360"/>
      </w:tabs>
      <w:spacing w:before="60" w:after="60"/>
      <w:ind w:left="0" w:firstLine="0"/>
      <w:outlineLvl w:val="5"/>
    </w:pPr>
    <w:rPr>
      <w:bCs/>
      <w:szCs w:val="22"/>
    </w:rPr>
  </w:style>
  <w:style w:type="paragraph" w:styleId="berschrift7">
    <w:name w:val="heading 7"/>
    <w:basedOn w:val="Standard"/>
    <w:next w:val="Standard"/>
    <w:rsid w:val="009C236F"/>
    <w:pPr>
      <w:keepNext/>
      <w:numPr>
        <w:ilvl w:val="6"/>
        <w:numId w:val="1"/>
      </w:numPr>
      <w:tabs>
        <w:tab w:val="clear" w:pos="1296"/>
        <w:tab w:val="num" w:pos="360"/>
      </w:tabs>
      <w:spacing w:before="60" w:after="60"/>
      <w:ind w:left="0" w:firstLine="0"/>
      <w:outlineLvl w:val="6"/>
    </w:pPr>
    <w:rPr>
      <w:bCs/>
    </w:rPr>
  </w:style>
  <w:style w:type="paragraph" w:styleId="berschrift8">
    <w:name w:val="heading 8"/>
    <w:basedOn w:val="Standard"/>
    <w:next w:val="Standard"/>
    <w:rsid w:val="009C236F"/>
    <w:pPr>
      <w:keepNext/>
      <w:numPr>
        <w:ilvl w:val="7"/>
        <w:numId w:val="1"/>
      </w:numPr>
      <w:tabs>
        <w:tab w:val="clear" w:pos="1440"/>
        <w:tab w:val="num" w:pos="360"/>
      </w:tabs>
      <w:spacing w:before="60" w:after="60"/>
      <w:ind w:left="0" w:firstLine="0"/>
      <w:outlineLvl w:val="7"/>
    </w:pPr>
    <w:rPr>
      <w:bCs/>
    </w:rPr>
  </w:style>
  <w:style w:type="paragraph" w:styleId="berschrift9">
    <w:name w:val="heading 9"/>
    <w:basedOn w:val="Standard"/>
    <w:next w:val="Standard"/>
    <w:rsid w:val="009C236F"/>
    <w:pPr>
      <w:keepNext/>
      <w:numPr>
        <w:ilvl w:val="8"/>
        <w:numId w:val="1"/>
      </w:numPr>
      <w:tabs>
        <w:tab w:val="clear" w:pos="1584"/>
        <w:tab w:val="num" w:pos="360"/>
      </w:tabs>
      <w:spacing w:before="60" w:after="60"/>
      <w:ind w:left="0" w:firstLine="0"/>
      <w:outlineLvl w:val="8"/>
    </w:pPr>
    <w:rPr>
      <w:rFonts w:cs="Arial"/>
      <w:bCs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qFormat/>
    <w:rsid w:val="009C236F"/>
    <w:pPr>
      <w:spacing w:before="240"/>
    </w:pPr>
    <w:rPr>
      <w:b/>
    </w:rPr>
  </w:style>
  <w:style w:type="paragraph" w:styleId="Kopfzeile">
    <w:name w:val="header"/>
    <w:basedOn w:val="Standard"/>
    <w:link w:val="KopfzeileZchn"/>
    <w:rsid w:val="00A24FDA"/>
    <w:pPr>
      <w:tabs>
        <w:tab w:val="center" w:pos="4536"/>
        <w:tab w:val="right" w:pos="9072"/>
      </w:tabs>
    </w:pPr>
  </w:style>
  <w:style w:type="paragraph" w:customStyle="1" w:styleId="Adresse">
    <w:name w:val="Adresse"/>
    <w:basedOn w:val="Standard"/>
    <w:rsid w:val="007C6512"/>
  </w:style>
  <w:style w:type="character" w:customStyle="1" w:styleId="KopfzeileZchn">
    <w:name w:val="Kopfzeile Zchn"/>
    <w:basedOn w:val="Absatz-Standardschriftart"/>
    <w:link w:val="Kopfzeile"/>
    <w:rsid w:val="00A24FDA"/>
    <w:rPr>
      <w:rFonts w:ascii="Century Gothic" w:hAnsi="Century Gothic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A24FD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24FDA"/>
    <w:rPr>
      <w:rFonts w:ascii="Century Gothic" w:hAnsi="Century Gothic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B73B82"/>
    <w:rPr>
      <w:rFonts w:ascii="Century Gothic" w:hAnsi="Century Gothic"/>
      <w:color w:val="0000FF"/>
      <w:sz w:val="20"/>
      <w:szCs w:val="20"/>
      <w:u w:val="single"/>
    </w:rPr>
  </w:style>
  <w:style w:type="paragraph" w:styleId="Dokumentstruktur">
    <w:name w:val="Document Map"/>
    <w:basedOn w:val="Standard"/>
    <w:semiHidden/>
    <w:rsid w:val="0069100B"/>
    <w:pPr>
      <w:shd w:val="clear" w:color="auto" w:fill="000080"/>
    </w:pPr>
    <w:rPr>
      <w:rFonts w:ascii="Tahoma" w:hAnsi="Tahoma" w:cs="Century Gothic"/>
    </w:rPr>
  </w:style>
  <w:style w:type="paragraph" w:customStyle="1" w:styleId="Auflistung">
    <w:name w:val="Auflistung"/>
    <w:basedOn w:val="Standard"/>
    <w:qFormat/>
    <w:rsid w:val="001C6438"/>
    <w:pPr>
      <w:numPr>
        <w:numId w:val="3"/>
      </w:numPr>
      <w:ind w:left="284" w:hanging="284"/>
    </w:pPr>
  </w:style>
  <w:style w:type="paragraph" w:customStyle="1" w:styleId="Aufzhlung">
    <w:name w:val="Aufzählung"/>
    <w:basedOn w:val="Standard"/>
    <w:rsid w:val="001B2F01"/>
    <w:pPr>
      <w:numPr>
        <w:numId w:val="2"/>
      </w:numPr>
    </w:pPr>
  </w:style>
  <w:style w:type="paragraph" w:customStyle="1" w:styleId="Auflistung2">
    <w:name w:val="Auflistung 2"/>
    <w:basedOn w:val="Auflistung"/>
    <w:qFormat/>
    <w:rsid w:val="001C6438"/>
    <w:pPr>
      <w:numPr>
        <w:numId w:val="15"/>
      </w:numPr>
      <w:ind w:left="568" w:hanging="284"/>
    </w:pPr>
  </w:style>
  <w:style w:type="paragraph" w:customStyle="1" w:styleId="StandardKlein">
    <w:name w:val="Standard Klein"/>
    <w:basedOn w:val="Standard"/>
    <w:link w:val="StandardKleinZchn"/>
    <w:qFormat/>
    <w:rsid w:val="0069100B"/>
    <w:rPr>
      <w:sz w:val="16"/>
    </w:rPr>
  </w:style>
  <w:style w:type="paragraph" w:styleId="Verzeichnis1">
    <w:name w:val="toc 1"/>
    <w:basedOn w:val="Standard"/>
    <w:next w:val="Standard"/>
    <w:autoRedefine/>
    <w:uiPriority w:val="39"/>
    <w:rsid w:val="009F0385"/>
    <w:pPr>
      <w:tabs>
        <w:tab w:val="left" w:pos="442"/>
        <w:tab w:val="right" w:leader="dot" w:pos="9061"/>
      </w:tabs>
      <w:spacing w:before="240" w:after="100"/>
    </w:pPr>
    <w:rPr>
      <w:b/>
    </w:rPr>
  </w:style>
  <w:style w:type="character" w:customStyle="1" w:styleId="StandardKleinZchn">
    <w:name w:val="Standard Klein Zchn"/>
    <w:basedOn w:val="Absatz-Standardschriftart"/>
    <w:link w:val="StandardKlein"/>
    <w:rsid w:val="005E6996"/>
    <w:rPr>
      <w:rFonts w:ascii="Frutiger 45 Light" w:hAnsi="Frutiger 45 Light"/>
      <w:sz w:val="16"/>
      <w:szCs w:val="24"/>
      <w:lang w:val="de-CH" w:eastAsia="de-DE" w:bidi="ar-SA"/>
    </w:rPr>
  </w:style>
  <w:style w:type="paragraph" w:customStyle="1" w:styleId="Auflistung3">
    <w:name w:val="Auflistung 3"/>
    <w:basedOn w:val="Auflistung2"/>
    <w:rsid w:val="001A5AB7"/>
    <w:pPr>
      <w:tabs>
        <w:tab w:val="num" w:pos="851"/>
      </w:tabs>
      <w:ind w:left="851"/>
    </w:pPr>
  </w:style>
  <w:style w:type="paragraph" w:customStyle="1" w:styleId="Auflistung4">
    <w:name w:val="Auflistung 4"/>
    <w:basedOn w:val="Auflistung3"/>
    <w:rsid w:val="001A5AB7"/>
    <w:pPr>
      <w:tabs>
        <w:tab w:val="clear" w:pos="851"/>
        <w:tab w:val="num" w:pos="1134"/>
      </w:tabs>
      <w:ind w:left="1134"/>
    </w:pPr>
  </w:style>
  <w:style w:type="paragraph" w:customStyle="1" w:styleId="Auflistung5">
    <w:name w:val="Auflistung 5"/>
    <w:basedOn w:val="Auflistung4"/>
    <w:rsid w:val="001A5AB7"/>
    <w:pPr>
      <w:tabs>
        <w:tab w:val="clear" w:pos="1134"/>
        <w:tab w:val="num" w:pos="1418"/>
      </w:tabs>
      <w:ind w:left="1418"/>
    </w:pPr>
  </w:style>
  <w:style w:type="paragraph" w:customStyle="1" w:styleId="Auflistung6">
    <w:name w:val="Auflistung 6"/>
    <w:basedOn w:val="Auflistung5"/>
    <w:rsid w:val="001A5AB7"/>
    <w:pPr>
      <w:tabs>
        <w:tab w:val="clear" w:pos="1418"/>
        <w:tab w:val="num" w:pos="1701"/>
      </w:tabs>
      <w:ind w:left="1701"/>
    </w:pPr>
  </w:style>
  <w:style w:type="paragraph" w:customStyle="1" w:styleId="Absender">
    <w:name w:val="Absender"/>
    <w:basedOn w:val="Standard"/>
    <w:rsid w:val="00F51528"/>
    <w:rPr>
      <w:b/>
      <w:sz w:val="16"/>
    </w:rPr>
  </w:style>
  <w:style w:type="paragraph" w:styleId="Sprechblasentext">
    <w:name w:val="Balloon Text"/>
    <w:basedOn w:val="Standard"/>
    <w:semiHidden/>
    <w:rsid w:val="00E320E1"/>
    <w:rPr>
      <w:rFonts w:ascii="Tahoma" w:hAnsi="Tahoma"/>
      <w:sz w:val="16"/>
      <w:szCs w:val="16"/>
    </w:rPr>
  </w:style>
  <w:style w:type="paragraph" w:customStyle="1" w:styleId="Briefkopf">
    <w:name w:val="Briefkopf"/>
    <w:basedOn w:val="Standard"/>
    <w:rsid w:val="009B3538"/>
    <w:rPr>
      <w:sz w:val="16"/>
    </w:rPr>
  </w:style>
  <w:style w:type="paragraph" w:customStyle="1" w:styleId="Fusszeile">
    <w:name w:val="Fusszeile"/>
    <w:basedOn w:val="Standard"/>
    <w:rsid w:val="00162EC7"/>
    <w:rPr>
      <w:sz w:val="16"/>
    </w:rPr>
  </w:style>
  <w:style w:type="table" w:styleId="Tabellenraster">
    <w:name w:val="Table Grid"/>
    <w:basedOn w:val="NormaleTabelle"/>
    <w:rsid w:val="006A7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teilung">
    <w:name w:val="Abteilung"/>
    <w:basedOn w:val="Standard"/>
    <w:rsid w:val="009B002D"/>
    <w:pPr>
      <w:pBdr>
        <w:bottom w:val="single" w:sz="4" w:space="1" w:color="auto"/>
      </w:pBdr>
      <w:tabs>
        <w:tab w:val="right" w:pos="4253"/>
      </w:tabs>
      <w:ind w:right="5398"/>
    </w:pPr>
    <w:rPr>
      <w:rFonts w:eastAsiaTheme="minorHAnsi" w:cs="Arial"/>
      <w:sz w:val="16"/>
      <w:szCs w:val="16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9B002D"/>
    <w:rPr>
      <w:color w:val="808080"/>
    </w:rPr>
  </w:style>
  <w:style w:type="paragraph" w:customStyle="1" w:styleId="BriefAufzhlung">
    <w:name w:val="Brief Aufzählung"/>
    <w:basedOn w:val="BriefAnhang"/>
    <w:qFormat/>
    <w:rsid w:val="001C6438"/>
    <w:pPr>
      <w:widowControl w:val="0"/>
      <w:numPr>
        <w:numId w:val="4"/>
      </w:numPr>
      <w:ind w:left="284" w:hanging="284"/>
      <w:contextualSpacing/>
    </w:pPr>
    <w:rPr>
      <w:rFonts w:eastAsiaTheme="minorHAnsi" w:cs="Arial"/>
      <w:szCs w:val="16"/>
      <w:lang w:eastAsia="en-US"/>
    </w:rPr>
  </w:style>
  <w:style w:type="character" w:customStyle="1" w:styleId="DokumentPfad">
    <w:name w:val="DokumentPfad"/>
    <w:basedOn w:val="Absatz-Standardschriftart"/>
    <w:uiPriority w:val="1"/>
    <w:rsid w:val="00516523"/>
    <w:rPr>
      <w:vanish/>
    </w:rPr>
  </w:style>
  <w:style w:type="paragraph" w:customStyle="1" w:styleId="BetreffTitel">
    <w:name w:val="BetreffTitel"/>
    <w:basedOn w:val="Standard"/>
    <w:next w:val="Standard"/>
    <w:qFormat/>
    <w:rsid w:val="00162EC7"/>
    <w:rPr>
      <w:caps/>
      <w:sz w:val="24"/>
    </w:rPr>
  </w:style>
  <w:style w:type="paragraph" w:customStyle="1" w:styleId="Unterschriften">
    <w:name w:val="Unterschriften"/>
    <w:basedOn w:val="Standard"/>
    <w:rsid w:val="00526780"/>
    <w:pPr>
      <w:tabs>
        <w:tab w:val="left" w:pos="3686"/>
      </w:tabs>
    </w:pPr>
  </w:style>
  <w:style w:type="paragraph" w:customStyle="1" w:styleId="Titelklein">
    <w:name w:val="Titel klein"/>
    <w:basedOn w:val="Standard"/>
    <w:next w:val="Standard"/>
    <w:qFormat/>
    <w:rsid w:val="00AD2801"/>
    <w:rPr>
      <w:b/>
      <w:sz w:val="16"/>
    </w:rPr>
  </w:style>
  <w:style w:type="paragraph" w:customStyle="1" w:styleId="BriefAnhang">
    <w:name w:val="Brief Anhang"/>
    <w:basedOn w:val="Standard"/>
    <w:next w:val="BriefAufzhlung"/>
    <w:qFormat/>
    <w:rsid w:val="004C5F00"/>
    <w:pPr>
      <w:keepNext/>
      <w:keepLines/>
    </w:pPr>
    <w:rPr>
      <w:sz w:val="16"/>
    </w:rPr>
  </w:style>
  <w:style w:type="character" w:customStyle="1" w:styleId="TitelZchn">
    <w:name w:val="Titel Zchn"/>
    <w:basedOn w:val="Absatz-Standardschriftart"/>
    <w:link w:val="Titel"/>
    <w:rsid w:val="009C236F"/>
    <w:rPr>
      <w:rFonts w:ascii="Century Gothic" w:hAnsi="Century Gothic"/>
      <w:b/>
      <w:szCs w:val="24"/>
      <w:lang w:eastAsia="de-DE"/>
    </w:rPr>
  </w:style>
  <w:style w:type="paragraph" w:customStyle="1" w:styleId="1PVText">
    <w:name w:val="1 PV Text"/>
    <w:basedOn w:val="Standard"/>
    <w:qFormat/>
    <w:rsid w:val="00CF5BA2"/>
    <w:pPr>
      <w:tabs>
        <w:tab w:val="left" w:pos="459"/>
        <w:tab w:val="left" w:pos="1593"/>
        <w:tab w:val="left" w:pos="2268"/>
      </w:tabs>
      <w:spacing w:after="60"/>
    </w:pPr>
  </w:style>
  <w:style w:type="paragraph" w:customStyle="1" w:styleId="1PVSeite">
    <w:name w:val="1 PV Seite"/>
    <w:basedOn w:val="Standard"/>
    <w:qFormat/>
    <w:rsid w:val="00CF5BA2"/>
    <w:pPr>
      <w:spacing w:before="320"/>
      <w:jc w:val="right"/>
    </w:pPr>
    <w:rPr>
      <w:sz w:val="16"/>
    </w:rPr>
  </w:style>
  <w:style w:type="paragraph" w:customStyle="1" w:styleId="Standardtabelle">
    <w:name w:val="Standardtabelle"/>
    <w:basedOn w:val="Standard"/>
    <w:qFormat/>
    <w:rsid w:val="00CF5BA2"/>
    <w:pPr>
      <w:spacing w:after="60"/>
    </w:pPr>
  </w:style>
  <w:style w:type="numbering" w:customStyle="1" w:styleId="Formatvorlage1">
    <w:name w:val="Formatvorlage1"/>
    <w:uiPriority w:val="99"/>
    <w:rsid w:val="005A0652"/>
  </w:style>
  <w:style w:type="paragraph" w:styleId="Verzeichnis2">
    <w:name w:val="toc 2"/>
    <w:basedOn w:val="Standard"/>
    <w:next w:val="Standard"/>
    <w:autoRedefine/>
    <w:uiPriority w:val="39"/>
    <w:rsid w:val="00C727F7"/>
    <w:pPr>
      <w:tabs>
        <w:tab w:val="right" w:leader="dot" w:pos="9061"/>
      </w:tabs>
      <w:ind w:left="425"/>
    </w:pPr>
  </w:style>
  <w:style w:type="numbering" w:customStyle="1" w:styleId="Formatvorlage10">
    <w:name w:val="Formatvorlage1"/>
    <w:next w:val="Formatvorlage1"/>
    <w:uiPriority w:val="99"/>
    <w:rsid w:val="005A0652"/>
  </w:style>
  <w:style w:type="numbering" w:customStyle="1" w:styleId="Formatvorlage2">
    <w:name w:val="Formatvorlage2"/>
    <w:uiPriority w:val="99"/>
    <w:rsid w:val="005A0652"/>
    <w:pPr>
      <w:numPr>
        <w:numId w:val="13"/>
      </w:numPr>
    </w:pPr>
  </w:style>
  <w:style w:type="paragraph" w:styleId="Verzeichnis3">
    <w:name w:val="toc 3"/>
    <w:basedOn w:val="Standard"/>
    <w:next w:val="Standard"/>
    <w:autoRedefine/>
    <w:rsid w:val="00A62BAD"/>
    <w:pPr>
      <w:spacing w:after="100"/>
      <w:ind w:left="400"/>
    </w:pPr>
  </w:style>
  <w:style w:type="paragraph" w:styleId="Verzeichnis9">
    <w:name w:val="toc 9"/>
    <w:basedOn w:val="Standard"/>
    <w:next w:val="Standard"/>
    <w:autoRedefine/>
    <w:rsid w:val="00A62BAD"/>
    <w:pPr>
      <w:spacing w:after="100"/>
      <w:ind w:left="1600"/>
    </w:pPr>
  </w:style>
  <w:style w:type="character" w:customStyle="1" w:styleId="berschrift3Zchn">
    <w:name w:val="Überschrift 3 Zchn"/>
    <w:link w:val="berschrift3"/>
    <w:rsid w:val="00F247BA"/>
    <w:rPr>
      <w:rFonts w:ascii="Century Gothic" w:hAnsi="Century Gothic"/>
      <w:bCs/>
      <w:szCs w:val="22"/>
      <w:lang w:val="de-DE" w:eastAsia="de-DE"/>
    </w:rPr>
  </w:style>
  <w:style w:type="character" w:styleId="BesuchterLink">
    <w:name w:val="FollowedHyperlink"/>
    <w:basedOn w:val="Absatz-Standardschriftart"/>
    <w:rsid w:val="001F2852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66B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0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vorstand@frauenverein-wangen.ch" TargetMode="External"/><Relationship Id="rId21" Type="http://schemas.openxmlformats.org/officeDocument/2006/relationships/hyperlink" Target="http://www.frauenverein-wangen.ch" TargetMode="External"/><Relationship Id="rId42" Type="http://schemas.openxmlformats.org/officeDocument/2006/relationships/hyperlink" Target="http://www.schaukelverein.ch" TargetMode="External"/><Relationship Id="rId47" Type="http://schemas.openxmlformats.org/officeDocument/2006/relationships/hyperlink" Target="mailto:rsmetzger@swissonline.ch" TargetMode="External"/><Relationship Id="rId63" Type="http://schemas.openxmlformats.org/officeDocument/2006/relationships/hyperlink" Target="mailto:praesident@gvwb.ch" TargetMode="External"/><Relationship Id="rId68" Type="http://schemas.openxmlformats.org/officeDocument/2006/relationships/hyperlink" Target="http://www.tcdietlikon.ch" TargetMode="External"/><Relationship Id="rId84" Type="http://schemas.openxmlformats.org/officeDocument/2006/relationships/footer" Target="footer1.xml"/><Relationship Id="rId16" Type="http://schemas.openxmlformats.org/officeDocument/2006/relationships/hyperlink" Target="mailto:office@fvdwb.ch" TargetMode="External"/><Relationship Id="rId11" Type="http://schemas.openxmlformats.org/officeDocument/2006/relationships/hyperlink" Target="http://www.wangen-bruettisellen.ch" TargetMode="External"/><Relationship Id="rId32" Type="http://schemas.openxmlformats.org/officeDocument/2006/relationships/hyperlink" Target="http://www.fcbruettisellen-dietlikon.ch" TargetMode="External"/><Relationship Id="rId37" Type="http://schemas.openxmlformats.org/officeDocument/2006/relationships/hyperlink" Target="http://www.nvvbdw.ch" TargetMode="External"/><Relationship Id="rId53" Type="http://schemas.openxmlformats.org/officeDocument/2006/relationships/hyperlink" Target="http://www.tvwb.ch" TargetMode="External"/><Relationship Id="rId58" Type="http://schemas.openxmlformats.org/officeDocument/2006/relationships/hyperlink" Target="mailto:dorisana@sunrise.ch" TargetMode="External"/><Relationship Id="rId74" Type="http://schemas.openxmlformats.org/officeDocument/2006/relationships/hyperlink" Target="http://www.svp-wb.ch" TargetMode="External"/><Relationship Id="rId79" Type="http://schemas.openxmlformats.org/officeDocument/2006/relationships/hyperlink" Target="mailto:j.bellotto@jugendfeuerwehr.ch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://www.frauen-bruettisellen.ch" TargetMode="External"/><Relationship Id="rId14" Type="http://schemas.openxmlformats.org/officeDocument/2006/relationships/hyperlink" Target="mailto:albisser_wangen@bluewin.ch" TargetMode="External"/><Relationship Id="rId22" Type="http://schemas.openxmlformats.org/officeDocument/2006/relationships/hyperlink" Target="mailto:quednau@bluewin.ch" TargetMode="External"/><Relationship Id="rId27" Type="http://schemas.openxmlformats.org/officeDocument/2006/relationships/hyperlink" Target="http://www.frauenverein-wangen.ch" TargetMode="External"/><Relationship Id="rId30" Type="http://schemas.openxmlformats.org/officeDocument/2006/relationships/hyperlink" Target="mailto:info@freizyti.ch" TargetMode="External"/><Relationship Id="rId35" Type="http://schemas.openxmlformats.org/officeDocument/2006/relationships/hyperlink" Target="mailto:info@kultur-kreis-wb.ch" TargetMode="External"/><Relationship Id="rId43" Type="http://schemas.openxmlformats.org/officeDocument/2006/relationships/hyperlink" Target="mailto:gerstenberger.m@bluewin.ch" TargetMode="External"/><Relationship Id="rId48" Type="http://schemas.openxmlformats.org/officeDocument/2006/relationships/hyperlink" Target="mailto:praesident@scwangen.ch" TargetMode="External"/><Relationship Id="rId56" Type="http://schemas.openxmlformats.org/officeDocument/2006/relationships/hyperlink" Target="mailto:w.m.gurtner@bluewin.ch" TargetMode="External"/><Relationship Id="rId64" Type="http://schemas.openxmlformats.org/officeDocument/2006/relationships/hyperlink" Target="http://www.gvwb.ch" TargetMode="External"/><Relationship Id="rId69" Type="http://schemas.openxmlformats.org/officeDocument/2006/relationships/hyperlink" Target="mailto:remo.stadler@hotmail.com" TargetMode="External"/><Relationship Id="rId77" Type="http://schemas.openxmlformats.org/officeDocument/2006/relationships/hyperlink" Target="http://www.fondation-lascaux.com" TargetMode="External"/><Relationship Id="rId8" Type="http://schemas.openxmlformats.org/officeDocument/2006/relationships/image" Target="media/image1.jpeg"/><Relationship Id="rId51" Type="http://schemas.openxmlformats.org/officeDocument/2006/relationships/hyperlink" Target="mailto:euthaler@bluewin.ch" TargetMode="External"/><Relationship Id="rId72" Type="http://schemas.openxmlformats.org/officeDocument/2006/relationships/hyperlink" Target="http://www.fdp-wangen-bruettisellen.ch" TargetMode="External"/><Relationship Id="rId80" Type="http://schemas.openxmlformats.org/officeDocument/2006/relationships/hyperlink" Target="http://www.jugendfeuerwehr.ch" TargetMode="External"/><Relationship Id="rId85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hyperlink" Target="mailto:rebbyy_glauser@hotmail.com" TargetMode="External"/><Relationship Id="rId17" Type="http://schemas.openxmlformats.org/officeDocument/2006/relationships/hyperlink" Target="http://www.fvdwb.ch" TargetMode="External"/><Relationship Id="rId25" Type="http://schemas.openxmlformats.org/officeDocument/2006/relationships/hyperlink" Target="mailto:quednau@bluewin.ch" TargetMode="External"/><Relationship Id="rId33" Type="http://schemas.openxmlformats.org/officeDocument/2006/relationships/hyperlink" Target="mailto:presi@f&#252;dlichn&#252;bler.ch" TargetMode="External"/><Relationship Id="rId38" Type="http://schemas.openxmlformats.org/officeDocument/2006/relationships/hyperlink" Target="mailto:al.pfadidwb@gmail.com" TargetMode="External"/><Relationship Id="rId46" Type="http://schemas.openxmlformats.org/officeDocument/2006/relationships/hyperlink" Target="mailto:baehler.daniel@bluewin.ch" TargetMode="External"/><Relationship Id="rId59" Type="http://schemas.openxmlformats.org/officeDocument/2006/relationships/hyperlink" Target="http://www.dorff&#228;scht.com" TargetMode="External"/><Relationship Id="rId67" Type="http://schemas.openxmlformats.org/officeDocument/2006/relationships/hyperlink" Target="mailto:jannboller@bluewin.ch" TargetMode="External"/><Relationship Id="rId20" Type="http://schemas.openxmlformats.org/officeDocument/2006/relationships/hyperlink" Target="mailto:vorstand@frauenverein-wangen.ch" TargetMode="External"/><Relationship Id="rId41" Type="http://schemas.openxmlformats.org/officeDocument/2006/relationships/hyperlink" Target="mailto:rainer@schaukelverein.ch" TargetMode="External"/><Relationship Id="rId54" Type="http://schemas.openxmlformats.org/officeDocument/2006/relationships/hyperlink" Target="mailto:praesident@glattalfalcons.ch" TargetMode="External"/><Relationship Id="rId62" Type="http://schemas.openxmlformats.org/officeDocument/2006/relationships/hyperlink" Target="mailto:rene.glauser@gmail.ch" TargetMode="External"/><Relationship Id="rId70" Type="http://schemas.openxmlformats.org/officeDocument/2006/relationships/hyperlink" Target="mailto:praesident@forumwangenbruettisellen.ch" TargetMode="External"/><Relationship Id="rId75" Type="http://schemas.openxmlformats.org/officeDocument/2006/relationships/hyperlink" Target="mailto:jgasser@spwangen.ch" TargetMode="External"/><Relationship Id="rId83" Type="http://schemas.openxmlformats.org/officeDocument/2006/relationships/hyperlink" Target="http://www.spitexglattal.c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alessandra.ch@gmx.net" TargetMode="External"/><Relationship Id="rId23" Type="http://schemas.openxmlformats.org/officeDocument/2006/relationships/hyperlink" Target="mailto:katrin.weber.bruengger@" TargetMode="External"/><Relationship Id="rId28" Type="http://schemas.openxmlformats.org/officeDocument/2006/relationships/hyperlink" Target="mailto:daniela.berther@mac.com" TargetMode="External"/><Relationship Id="rId36" Type="http://schemas.openxmlformats.org/officeDocument/2006/relationships/hyperlink" Target="mailto:karlbaer@bluewin.ch" TargetMode="External"/><Relationship Id="rId49" Type="http://schemas.openxmlformats.org/officeDocument/2006/relationships/hyperlink" Target="http://www.scwangen.ch" TargetMode="External"/><Relationship Id="rId57" Type="http://schemas.openxmlformats.org/officeDocument/2006/relationships/hyperlink" Target="http://www.vc-bruettisellen.ch" TargetMode="External"/><Relationship Id="rId10" Type="http://schemas.openxmlformats.org/officeDocument/2006/relationships/hyperlink" Target="mailto:andrea.rieser@wangen-bruettisellen.ch" TargetMode="External"/><Relationship Id="rId31" Type="http://schemas.openxmlformats.org/officeDocument/2006/relationships/hyperlink" Target="mailto:info@freizyti.ch" TargetMode="External"/><Relationship Id="rId44" Type="http://schemas.openxmlformats.org/officeDocument/2006/relationships/hyperlink" Target="mailto:koschaad@bluewin.ch" TargetMode="External"/><Relationship Id="rId52" Type="http://schemas.openxmlformats.org/officeDocument/2006/relationships/hyperlink" Target="mailto:susanne.r.weber@bluewin.ch" TargetMode="External"/><Relationship Id="rId60" Type="http://schemas.openxmlformats.org/officeDocument/2006/relationships/hyperlink" Target="http://www.chilbi-wangen.ch" TargetMode="External"/><Relationship Id="rId65" Type="http://schemas.openxmlformats.org/officeDocument/2006/relationships/hyperlink" Target="mailto:pa.dillier@bluewin.ch" TargetMode="External"/><Relationship Id="rId73" Type="http://schemas.openxmlformats.org/officeDocument/2006/relationships/hyperlink" Target="mailto:wangen-bruettisellen@grunliberale.ch" TargetMode="External"/><Relationship Id="rId78" Type="http://schemas.openxmlformats.org/officeDocument/2006/relationships/hyperlink" Target="mailto:info@fondation-lascaux.com" TargetMode="External"/><Relationship Id="rId81" Type="http://schemas.openxmlformats.org/officeDocument/2006/relationships/hyperlink" Target="mailto:bibliothek@wangen-bruettisellen.ch" TargetMode="External"/><Relationship Id="rId8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hyperlink" Target="mailto:sapimex@bluewin.ch" TargetMode="External"/><Relationship Id="rId18" Type="http://schemas.openxmlformats.org/officeDocument/2006/relationships/hyperlink" Target="mailto:kontakt@frauen-bruettisellen.ch" TargetMode="External"/><Relationship Id="rId39" Type="http://schemas.openxmlformats.org/officeDocument/2006/relationships/hyperlink" Target="http://www.pfadi-dwb.ch" TargetMode="External"/><Relationship Id="rId34" Type="http://schemas.openxmlformats.org/officeDocument/2006/relationships/hyperlink" Target="mailto:sternzahl96@yahoo.de" TargetMode="External"/><Relationship Id="rId50" Type="http://schemas.openxmlformats.org/officeDocument/2006/relationships/hyperlink" Target="mailto:w.schlatter@gmx.ch" TargetMode="External"/><Relationship Id="rId55" Type="http://schemas.openxmlformats.org/officeDocument/2006/relationships/hyperlink" Target="mailto:cmschweyckart@bluewin.ch" TargetMode="External"/><Relationship Id="rId76" Type="http://schemas.openxmlformats.org/officeDocument/2006/relationships/hyperlink" Target="http://www.spwangen.ch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forumwangenbruettisellen.ch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info@freizyti.ch" TargetMode="External"/><Relationship Id="rId24" Type="http://schemas.openxmlformats.org/officeDocument/2006/relationships/hyperlink" Target="mailto:info@simonia.ch" TargetMode="External"/><Relationship Id="rId40" Type="http://schemas.openxmlformats.org/officeDocument/2006/relationships/hyperlink" Target="mailto:info@contentmakers.ch" TargetMode="External"/><Relationship Id="rId45" Type="http://schemas.openxmlformats.org/officeDocument/2006/relationships/hyperlink" Target="http://www.svwangenzh.ch" TargetMode="External"/><Relationship Id="rId66" Type="http://schemas.openxmlformats.org/officeDocument/2006/relationships/hyperlink" Target="mailto:elianebaumann@bluewin.ch" TargetMode="External"/><Relationship Id="rId87" Type="http://schemas.openxmlformats.org/officeDocument/2006/relationships/theme" Target="theme/theme1.xml"/><Relationship Id="rId61" Type="http://schemas.openxmlformats.org/officeDocument/2006/relationships/hyperlink" Target="mailto:monique.raemy@bluewin.ch" TargetMode="External"/><Relationship Id="rId82" Type="http://schemas.openxmlformats.org/officeDocument/2006/relationships/hyperlink" Target="mailto:info@spitexglattal.c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Vorlagen\Verordnung_mit%20Nebentiteln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E8191-E9E0-4DF9-8017-680AFFEDD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Verordnung_mit Nebentiteln</Template>
  <TotalTime>0</TotalTime>
  <Pages>9</Pages>
  <Words>2715</Words>
  <Characters>17108</Characters>
  <Application>Microsoft Office Word</Application>
  <DocSecurity>0</DocSecurity>
  <Lines>142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2026-03-26T08:02:00Z</dcterms:created>
  <dcterms:modified xsi:type="dcterms:W3CDTF">2026-05-05T05:35:00Z</dcterms:modified>
</cp:coreProperties>
</file>